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63F9F" w14:textId="2253E4CC" w:rsidR="00624B80" w:rsidRDefault="00B17261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70F070" wp14:editId="40B6DD7C">
                <wp:simplePos x="0" y="0"/>
                <wp:positionH relativeFrom="page">
                  <wp:posOffset>826770</wp:posOffset>
                </wp:positionH>
                <wp:positionV relativeFrom="page">
                  <wp:posOffset>13218795</wp:posOffset>
                </wp:positionV>
                <wp:extent cx="1688465" cy="247015"/>
                <wp:effectExtent l="0" t="0" r="698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3668" w14:textId="77777777" w:rsidR="00624B80" w:rsidRPr="007438E3" w:rsidRDefault="003F5088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32"/>
                                <w:shd w:val="solid" w:color="F1B300" w:themeColor="accent1" w:fill="F1B300" w:themeFill="accent1"/>
                              </w:rPr>
                            </w:pPr>
                            <w:bookmarkStart w:id="0" w:name="_GoBack"/>
                            <w:r w:rsidRPr="007438E3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hd w:val="solid" w:color="F1B300" w:themeColor="accent1" w:fill="F1B300" w:themeFill="accent1"/>
                              </w:rPr>
                              <w:t xml:space="preserve"> XXX-XXX-XXXX 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70F0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5.1pt;margin-top:1040.85pt;width:132.95pt;height:19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Ud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" filled="f" stroked="f">
                <v:textbox inset="0,0,0,0">
                  <w:txbxContent>
                    <w:p w14:paraId="48DA3668" w14:textId="77777777" w:rsidR="00624B80" w:rsidRPr="007438E3" w:rsidRDefault="003F5088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32"/>
                          <w:shd w:val="solid" w:color="F1B300" w:themeColor="accent1" w:fill="F1B300" w:themeFill="accent1"/>
                        </w:rPr>
                      </w:pPr>
                      <w:bookmarkStart w:id="1" w:name="_GoBack"/>
                      <w:r w:rsidRPr="007438E3"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hd w:val="solid" w:color="F1B300" w:themeColor="accent1" w:fill="F1B300" w:themeFill="accent1"/>
                        </w:rPr>
                        <w:t xml:space="preserve"> XXX-XXX-XXXX 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70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3115B96" wp14:editId="08398037">
                <wp:simplePos x="0" y="0"/>
                <wp:positionH relativeFrom="page">
                  <wp:posOffset>5619750</wp:posOffset>
                </wp:positionH>
                <wp:positionV relativeFrom="page">
                  <wp:posOffset>5905499</wp:posOffset>
                </wp:positionV>
                <wp:extent cx="0" cy="5876925"/>
                <wp:effectExtent l="0" t="0" r="38100" b="28575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769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7E1C1" id="Line 16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5pt,465pt" to="442.5pt,9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" strokecolor="#939598" strokeweight="2pt">
                <w10:wrap anchorx="page" anchory="page"/>
              </v:line>
            </w:pict>
          </mc:Fallback>
        </mc:AlternateContent>
      </w:r>
      <w:r w:rsidR="0054557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082BF1" wp14:editId="53628AC4">
                <wp:simplePos x="0" y="0"/>
                <wp:positionH relativeFrom="page">
                  <wp:posOffset>902525</wp:posOffset>
                </wp:positionH>
                <wp:positionV relativeFrom="page">
                  <wp:posOffset>10070275</wp:posOffset>
                </wp:positionV>
                <wp:extent cx="4163695" cy="1781299"/>
                <wp:effectExtent l="0" t="0" r="825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178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DBAF2" w14:textId="77777777" w:rsidR="00624B80" w:rsidRPr="003F5088" w:rsidRDefault="003F5088">
                            <w:pPr>
                              <w:pStyle w:val="BodyText"/>
                              <w:spacing w:line="362" w:lineRule="auto"/>
                              <w:ind w:right="165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VolorisIl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mos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sit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quas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ella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ipsanda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ntiorernamus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aboria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dolorpo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ssimusda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conseculpa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quam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qui que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suntisi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ntiasi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dolupta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si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cum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il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modi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dolum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>ius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6"/>
                              </w:rPr>
                              <w:t>voluptur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6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odit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nisciam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nos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duciliciet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quibusam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eariberrovid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qui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occusam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quias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volum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</w:t>
                            </w:r>
                            <w:proofErr w:type="spellEnd"/>
                          </w:p>
                          <w:p w14:paraId="3F59DB83" w14:textId="77777777" w:rsidR="00624B80" w:rsidRPr="003F5088" w:rsidRDefault="003F5088">
                            <w:pPr>
                              <w:pStyle w:val="BodyText"/>
                              <w:spacing w:before="0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laut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reritatem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qua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quibeaque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venimuscid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cupta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82B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1.05pt;margin-top:792.95pt;width:327.85pt;height:14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70rQ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" filled="f" stroked="f">
                <v:textbox inset="0,0,0,0">
                  <w:txbxContent>
                    <w:p w14:paraId="72DDBAF2" w14:textId="77777777" w:rsidR="00624B80" w:rsidRPr="003F5088" w:rsidRDefault="003F5088">
                      <w:pPr>
                        <w:pStyle w:val="BodyText"/>
                        <w:spacing w:line="362" w:lineRule="auto"/>
                        <w:ind w:right="165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VolorisIl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mos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sit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quas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ella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ipsanda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ntiorernamus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aboria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dolorpo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ssimusda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conseculpa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quam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esto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qui que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suntisi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ntiasi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dolupta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si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cum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il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modi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dolum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>ius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6"/>
                        </w:rPr>
                        <w:t>voluptur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6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odit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nisciam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nos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duciliciet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quibusam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eariberrovid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qui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occusam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quias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volum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est</w:t>
                      </w:r>
                      <w:proofErr w:type="spellEnd"/>
                    </w:p>
                    <w:p w14:paraId="3F59DB83" w14:textId="77777777" w:rsidR="00624B80" w:rsidRPr="003F5088" w:rsidRDefault="003F5088">
                      <w:pPr>
                        <w:pStyle w:val="BodyText"/>
                        <w:spacing w:before="0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laut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reritatem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qua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quibeaq</w:t>
                      </w:r>
                      <w:bookmarkStart w:id="1" w:name="_GoBack"/>
                      <w:bookmarkEnd w:id="1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ue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venimuscid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cupta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557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F5FF770" wp14:editId="18A2F901">
                <wp:simplePos x="0" y="0"/>
                <wp:positionH relativeFrom="page">
                  <wp:posOffset>6234545</wp:posOffset>
                </wp:positionH>
                <wp:positionV relativeFrom="page">
                  <wp:posOffset>6875813</wp:posOffset>
                </wp:positionV>
                <wp:extent cx="2880995" cy="2327564"/>
                <wp:effectExtent l="0" t="0" r="14605" b="1587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327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CFD08" w14:textId="58C3FF60" w:rsidR="00624B80" w:rsidRPr="00545575" w:rsidRDefault="003F5088" w:rsidP="005455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0" w:line="422" w:lineRule="auto"/>
                              <w:ind w:left="360" w:right="10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Sedi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conse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pe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nobition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renist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, non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poribus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temporem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net is pro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tem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verehen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istibus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dolum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dolupic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ipienem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vid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quam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quibusam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quiduciduci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rem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hilignis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sendis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erchicid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ute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esto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quas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molora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doloren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imintis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ad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eos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debitis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moluptas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magnis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comniendam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quam</w:t>
                            </w:r>
                            <w:proofErr w:type="spellEnd"/>
                            <w:r w:rsidR="00545575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F770" id="Text Box 11" o:spid="_x0000_s1027" type="#_x0000_t202" style="position:absolute;margin-left:490.9pt;margin-top:541.4pt;width:226.85pt;height:183.2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pasQIAALM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" filled="f" stroked="f">
                <v:textbox inset="0,0,0,0">
                  <w:txbxContent>
                    <w:p w14:paraId="3B4CFD08" w14:textId="58C3FF60" w:rsidR="00624B80" w:rsidRPr="00545575" w:rsidRDefault="003F5088" w:rsidP="005455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0" w:line="422" w:lineRule="auto"/>
                        <w:ind w:left="360" w:right="10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Sedi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conse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pe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nobition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renist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, non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poribus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temporem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net is pro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tem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verehen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istibus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dolum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dolupic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ipienem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vid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quam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quibusam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quiduciduci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rem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hilignis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sendis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erchicid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ute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esto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quas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molora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doloren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imintis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ad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eos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debitis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moluptas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magnis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comniendam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quam</w:t>
                      </w:r>
                      <w:proofErr w:type="spellEnd"/>
                      <w:r w:rsidR="00545575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557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F92DE27" wp14:editId="3333C5E5">
                <wp:simplePos x="0" y="0"/>
                <wp:positionH relativeFrom="page">
                  <wp:posOffset>902525</wp:posOffset>
                </wp:positionH>
                <wp:positionV relativeFrom="page">
                  <wp:posOffset>6863938</wp:posOffset>
                </wp:positionV>
                <wp:extent cx="4163695" cy="2386940"/>
                <wp:effectExtent l="0" t="0" r="8255" b="1397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23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AC40F" w14:textId="77777777" w:rsidR="00624B80" w:rsidRPr="003F5088" w:rsidRDefault="003F5088">
                            <w:pPr>
                              <w:pStyle w:val="BodyText"/>
                              <w:spacing w:line="362" w:lineRule="auto"/>
                              <w:ind w:right="208"/>
                              <w:rPr>
                                <w:rFonts w:ascii="Franklin Gothic Book" w:hAnsi="Franklin Gothic Book"/>
                              </w:rPr>
                            </w:pP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Acid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apienda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porem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corerum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nobis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dolupienet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eatinih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iciatquis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essim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dolut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optamet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proofErr w:type="gram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omniand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itatque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nonectus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cusam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in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estionecus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maxime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earchil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minvelicit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ommodig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nisquamet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pa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volupti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vollesecabo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.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Et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ab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ima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et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modia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pa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commoluptat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rem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sam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, sit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abo.</w:t>
                            </w:r>
                          </w:p>
                          <w:p w14:paraId="0410547C" w14:textId="77777777" w:rsidR="00624B80" w:rsidRPr="003F5088" w:rsidRDefault="003F5088">
                            <w:pPr>
                              <w:pStyle w:val="BodyText"/>
                              <w:spacing w:before="0"/>
                              <w:rPr>
                                <w:rFonts w:ascii="Franklin Gothic Book" w:hAnsi="Franklin Gothic Book"/>
                              </w:rPr>
                            </w:pP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Nam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enducitaquam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 xml:space="preserve">quo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beaquis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tibusantio</w:t>
                            </w:r>
                            <w:proofErr w:type="spellEnd"/>
                          </w:p>
                          <w:p w14:paraId="0185D525" w14:textId="77777777" w:rsidR="00624B80" w:rsidRPr="003F5088" w:rsidRDefault="003F5088">
                            <w:pPr>
                              <w:pStyle w:val="BodyText"/>
                              <w:spacing w:before="155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bearunt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ibearup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tatectata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velibus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ex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reptatur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DE27" id="Text Box 12" o:spid="_x0000_s1028" type="#_x0000_t202" style="position:absolute;margin-left:71.05pt;margin-top:540.45pt;width:327.85pt;height:187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" filled="f" stroked="f">
                <v:textbox inset="0,0,0,0">
                  <w:txbxContent>
                    <w:p w14:paraId="3C0AC40F" w14:textId="77777777" w:rsidR="00624B80" w:rsidRPr="003F5088" w:rsidRDefault="003F5088">
                      <w:pPr>
                        <w:pStyle w:val="BodyText"/>
                        <w:spacing w:line="362" w:lineRule="auto"/>
                        <w:ind w:right="208"/>
                        <w:rPr>
                          <w:rFonts w:ascii="Franklin Gothic Book" w:hAnsi="Franklin Gothic Book"/>
                        </w:rPr>
                      </w:pP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Acid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apienda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porem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corerum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nobis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dolupienet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eatinih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iciatquis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essim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dolut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proofErr w:type="gram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optamet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proofErr w:type="gram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omniand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itatque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nonectus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cusam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in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estionecus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maxime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earchil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minvelicit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ommodig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nisquamet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pa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volupti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vollesecabo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.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Et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ab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ima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et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modia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pa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commoluptat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rem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sam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, sit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7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abo.</w:t>
                      </w:r>
                    </w:p>
                    <w:p w14:paraId="0410547C" w14:textId="77777777" w:rsidR="00624B80" w:rsidRPr="003F5088" w:rsidRDefault="003F5088">
                      <w:pPr>
                        <w:pStyle w:val="BodyText"/>
                        <w:spacing w:before="0"/>
                        <w:rPr>
                          <w:rFonts w:ascii="Franklin Gothic Book" w:hAnsi="Franklin Gothic Book"/>
                        </w:rPr>
                      </w:pP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Nam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enducitaquam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 xml:space="preserve">quo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beaquis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9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tibusantio</w:t>
                      </w:r>
                      <w:proofErr w:type="spellEnd"/>
                    </w:p>
                    <w:p w14:paraId="0185D525" w14:textId="77777777" w:rsidR="00624B80" w:rsidRPr="003F5088" w:rsidRDefault="003F5088">
                      <w:pPr>
                        <w:pStyle w:val="BodyText"/>
                        <w:spacing w:before="155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bearunt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ibearup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tatectata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velibus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ex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est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reptatur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63E25291" wp14:editId="2459630A">
            <wp:simplePos x="0" y="0"/>
            <wp:positionH relativeFrom="column">
              <wp:posOffset>6671953</wp:posOffset>
            </wp:positionH>
            <wp:positionV relativeFrom="page">
              <wp:posOffset>12694722</wp:posOffset>
            </wp:positionV>
            <wp:extent cx="1865630" cy="205867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Main_stacked_4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554C9" wp14:editId="077D395C">
                <wp:simplePos x="0" y="0"/>
                <wp:positionH relativeFrom="column">
                  <wp:posOffset>118110</wp:posOffset>
                </wp:positionH>
                <wp:positionV relativeFrom="paragraph">
                  <wp:posOffset>581660</wp:posOffset>
                </wp:positionV>
                <wp:extent cx="2093595" cy="1371600"/>
                <wp:effectExtent l="0" t="0" r="14605" b="0"/>
                <wp:wrapSquare wrapText="bothSides"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359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44FC9" w14:textId="5DCCF455" w:rsidR="00A47031" w:rsidRPr="00A47031" w:rsidRDefault="003F5088" w:rsidP="00B17261">
                            <w:pPr>
                              <w:spacing w:line="276" w:lineRule="auto"/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zCs w:val="32"/>
                                <w:shd w:val="solid" w:color="F1B300" w:themeColor="accent1" w:fill="F1B300" w:themeFill="accent1"/>
                              </w:rPr>
                            </w:pPr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zCs w:val="32"/>
                                <w:shd w:val="solid" w:color="F1B300" w:themeColor="accent1" w:fill="F1B300" w:themeFill="accent1"/>
                              </w:rPr>
                              <w:t xml:space="preserve"> Department, College</w:t>
                            </w:r>
                            <w:r w:rsidR="00A47031"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zCs w:val="32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51F4018B" w14:textId="44701D6A" w:rsidR="003F5088" w:rsidRPr="00A47031" w:rsidRDefault="003F5088" w:rsidP="00B17261">
                            <w:pPr>
                              <w:spacing w:line="276" w:lineRule="auto"/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zCs w:val="32"/>
                                <w:shd w:val="solid" w:color="F1B300" w:themeColor="accent1" w:fill="F1B300" w:themeFill="accent1"/>
                              </w:rPr>
                            </w:pPr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zCs w:val="32"/>
                                <w:shd w:val="solid" w:color="F1B300" w:themeColor="accent1" w:fill="F1B300" w:themeFill="accent1"/>
                              </w:rPr>
                              <w:t xml:space="preserve"> or Unit name here </w:t>
                            </w:r>
                          </w:p>
                          <w:p w14:paraId="18EC0E7C" w14:textId="77777777" w:rsidR="003F5088" w:rsidRDefault="003F5088" w:rsidP="00B1726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54C9" id="_x0000_s1030" type="#_x0000_t202" style="position:absolute;margin-left:9.3pt;margin-top:45.8pt;width:164.8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" filled="f" stroked="f">
                <v:textbox inset="0,0,0,0">
                  <w:txbxContent>
                    <w:p w14:paraId="39744FC9" w14:textId="5DCCF455" w:rsidR="00A47031" w:rsidRPr="00A47031" w:rsidRDefault="003F5088" w:rsidP="00B17261">
                      <w:pPr>
                        <w:spacing w:line="276" w:lineRule="auto"/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zCs w:val="32"/>
                          <w:shd w:val="solid" w:color="F1B300" w:themeColor="accent1" w:fill="F1B300" w:themeFill="accent1"/>
                        </w:rPr>
                      </w:pPr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zCs w:val="32"/>
                          <w:shd w:val="solid" w:color="F1B300" w:themeColor="accent1" w:fill="F1B300" w:themeFill="accent1"/>
                        </w:rPr>
                        <w:t xml:space="preserve"> Department, College</w:t>
                      </w:r>
                      <w:r w:rsidR="00A47031" w:rsidRPr="00A47031"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zCs w:val="32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51F4018B" w14:textId="44701D6A" w:rsidR="003F5088" w:rsidRPr="00A47031" w:rsidRDefault="003F5088" w:rsidP="00B17261">
                      <w:pPr>
                        <w:spacing w:line="276" w:lineRule="auto"/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zCs w:val="32"/>
                          <w:shd w:val="solid" w:color="F1B300" w:themeColor="accent1" w:fill="F1B300" w:themeFill="accent1"/>
                        </w:rPr>
                      </w:pPr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zCs w:val="32"/>
                          <w:shd w:val="solid" w:color="F1B300" w:themeColor="accent1" w:fill="F1B300" w:themeFill="accent1"/>
                        </w:rPr>
                        <w:t xml:space="preserve"> or Unit name here </w:t>
                      </w:r>
                    </w:p>
                    <w:p w14:paraId="18EC0E7C" w14:textId="77777777" w:rsidR="003F5088" w:rsidRDefault="003F5088" w:rsidP="00B1726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06FFA4" wp14:editId="3A89F96A">
                <wp:simplePos x="0" y="0"/>
                <wp:positionH relativeFrom="page">
                  <wp:posOffset>6231467</wp:posOffset>
                </wp:positionH>
                <wp:positionV relativeFrom="page">
                  <wp:posOffset>10532533</wp:posOffset>
                </wp:positionV>
                <wp:extent cx="2881418" cy="1210945"/>
                <wp:effectExtent l="0" t="0" r="14605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18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4786D" w14:textId="77777777" w:rsidR="00624B80" w:rsidRPr="00545575" w:rsidRDefault="003F5088">
                            <w:pPr>
                              <w:spacing w:before="20"/>
                              <w:ind w:left="20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36"/>
                              </w:rPr>
                              <w:t>Subtitle</w:t>
                            </w:r>
                          </w:p>
                          <w:p w14:paraId="00ACD2D4" w14:textId="77777777" w:rsidR="00624B80" w:rsidRPr="003F5088" w:rsidRDefault="003F5088" w:rsidP="003F5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95" w:line="460" w:lineRule="atLeast"/>
                              <w:ind w:left="360" w:right="9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Occus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perferferume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iunt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 xml:space="preserve">od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 xml:space="preserve">qui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beribus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>et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voluptatiam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>non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>con</w:t>
                            </w:r>
                            <w:proofErr w:type="gram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w w:val="105"/>
                                <w:sz w:val="24"/>
                              </w:rPr>
                              <w:t>et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8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ius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eosa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volor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accum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quos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0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esto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6FFA4" id="Text Box 5" o:spid="_x0000_s1031" type="#_x0000_t202" style="position:absolute;margin-left:490.65pt;margin-top:829.35pt;width:226.9pt;height:95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5kswIAALE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" filled="f" stroked="f">
                <v:textbox inset="0,0,0,0">
                  <w:txbxContent>
                    <w:p w14:paraId="40A4786D" w14:textId="77777777" w:rsidR="00624B80" w:rsidRPr="00545575" w:rsidRDefault="003F5088">
                      <w:pPr>
                        <w:spacing w:before="20"/>
                        <w:ind w:left="20"/>
                        <w:rPr>
                          <w:rFonts w:asciiTheme="majorHAnsi" w:hAnsiTheme="majorHAnsi"/>
                          <w:sz w:val="36"/>
                        </w:rPr>
                      </w:pPr>
                      <w:r w:rsidRPr="00545575">
                        <w:rPr>
                          <w:rFonts w:asciiTheme="majorHAnsi" w:hAnsiTheme="majorHAnsi"/>
                          <w:color w:val="231F20"/>
                          <w:sz w:val="36"/>
                        </w:rPr>
                        <w:t>Subtitle</w:t>
                      </w:r>
                    </w:p>
                    <w:p w14:paraId="00ACD2D4" w14:textId="77777777" w:rsidR="00624B80" w:rsidRPr="003F5088" w:rsidRDefault="003F5088" w:rsidP="003F5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95" w:line="460" w:lineRule="atLeast"/>
                        <w:ind w:left="360" w:right="9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Occus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>aut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perferferume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iunt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 xml:space="preserve">od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 xml:space="preserve">qui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beribus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>et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voluptatiam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proofErr w:type="gramStart"/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>non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>con</w:t>
                      </w:r>
                      <w:proofErr w:type="gram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w w:val="105"/>
                          <w:sz w:val="24"/>
                        </w:rPr>
                        <w:t>et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ius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eosa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dolupta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volor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accum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0"/>
                          <w:w w:val="105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quos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esto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A32323F" wp14:editId="01E2A13D">
                <wp:simplePos x="0" y="0"/>
                <wp:positionH relativeFrom="page">
                  <wp:posOffset>6231467</wp:posOffset>
                </wp:positionH>
                <wp:positionV relativeFrom="page">
                  <wp:posOffset>9211733</wp:posOffset>
                </wp:positionV>
                <wp:extent cx="2881418" cy="1068070"/>
                <wp:effectExtent l="0" t="0" r="14605" b="2413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18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3A3CB" w14:textId="77777777" w:rsidR="00624B80" w:rsidRPr="003F5088" w:rsidRDefault="003F5088" w:rsidP="003F50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0" w:line="422" w:lineRule="auto"/>
                              <w:ind w:left="360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Nonserum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et,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volupta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dustrum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cumque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sequis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molore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sinci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volor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re res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ullaborrum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fugit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net,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sincto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>tem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  <w:sz w:val="24"/>
                              </w:rPr>
                              <w:t>libus</w:t>
                            </w:r>
                            <w:proofErr w:type="spellEnd"/>
                          </w:p>
                          <w:p w14:paraId="01DF71BA" w14:textId="7228DFC9" w:rsidR="00624B80" w:rsidRPr="003F5088" w:rsidRDefault="00624B80" w:rsidP="00545575">
                            <w:pPr>
                              <w:pStyle w:val="ListParagraph"/>
                              <w:spacing w:before="1"/>
                              <w:ind w:left="360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323F" id="Text Box 9" o:spid="_x0000_s1032" type="#_x0000_t202" style="position:absolute;margin-left:490.65pt;margin-top:725.35pt;width:226.9pt;height:84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jQ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" filled="f" stroked="f">
                <v:textbox inset="0,0,0,0">
                  <w:txbxContent>
                    <w:p w14:paraId="34F3A3CB" w14:textId="77777777" w:rsidR="00624B80" w:rsidRPr="003F5088" w:rsidRDefault="003F5088" w:rsidP="003F50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0" w:line="422" w:lineRule="auto"/>
                        <w:ind w:left="360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Nonserum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et,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volupta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dustrum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cumque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sequis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molore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sinci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volor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re res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aut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ullaborrum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fugit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dem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net,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sincto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>tem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z w:val="24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  <w:sz w:val="24"/>
                        </w:rPr>
                        <w:t>libus</w:t>
                      </w:r>
                      <w:proofErr w:type="spellEnd"/>
                    </w:p>
                    <w:p w14:paraId="01DF71BA" w14:textId="7228DFC9" w:rsidR="00624B80" w:rsidRPr="003F5088" w:rsidRDefault="00624B80" w:rsidP="00545575">
                      <w:pPr>
                        <w:pStyle w:val="ListParagraph"/>
                        <w:spacing w:before="1"/>
                        <w:ind w:left="360"/>
                        <w:rPr>
                          <w:rFonts w:ascii="Franklin Gothic Book" w:hAnsi="Franklin Gothic Book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4537FC8" wp14:editId="4B9189CD">
                <wp:simplePos x="0" y="0"/>
                <wp:positionH relativeFrom="page">
                  <wp:posOffset>6231467</wp:posOffset>
                </wp:positionH>
                <wp:positionV relativeFrom="page">
                  <wp:posOffset>5875867</wp:posOffset>
                </wp:positionV>
                <wp:extent cx="2881418" cy="849630"/>
                <wp:effectExtent l="0" t="0" r="14605" b="1397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18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763EB" w14:textId="77777777" w:rsidR="00624B80" w:rsidRPr="00545575" w:rsidRDefault="003F5088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48"/>
                              </w:rPr>
                            </w:pPr>
                            <w:r w:rsidRPr="00545575">
                              <w:rPr>
                                <w:rFonts w:ascii="Franklin Gothic Demi" w:hAnsi="Franklin Gothic Demi"/>
                                <w:bCs/>
                                <w:color w:val="939598"/>
                                <w:spacing w:val="-4"/>
                                <w:sz w:val="48"/>
                              </w:rPr>
                              <w:t>Subtitle</w:t>
                            </w:r>
                          </w:p>
                          <w:p w14:paraId="57E11C24" w14:textId="77777777" w:rsidR="00624B80" w:rsidRPr="00545575" w:rsidRDefault="003F5088">
                            <w:pPr>
                              <w:spacing w:before="383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36"/>
                              </w:rPr>
                            </w:pPr>
                            <w:r w:rsidRPr="00545575">
                              <w:rPr>
                                <w:rFonts w:ascii="Franklin Gothic Demi" w:hAnsi="Franklin Gothic Demi"/>
                                <w:bCs/>
                                <w:color w:val="231F20"/>
                                <w:sz w:val="36"/>
                              </w:rPr>
                              <w:t>Subtitle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7FC8" id="Text Box 13" o:spid="_x0000_s1033" type="#_x0000_t202" style="position:absolute;margin-left:490.65pt;margin-top:462.65pt;width:226.9pt;height:66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dotA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" filled="f" stroked="f">
                <v:textbox inset="0,0,0,0">
                  <w:txbxContent>
                    <w:p w14:paraId="719763EB" w14:textId="77777777" w:rsidR="00624B80" w:rsidRPr="00545575" w:rsidRDefault="003F5088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48"/>
                        </w:rPr>
                      </w:pPr>
                      <w:r w:rsidRPr="00545575">
                        <w:rPr>
                          <w:rFonts w:ascii="Franklin Gothic Demi" w:hAnsi="Franklin Gothic Demi"/>
                          <w:bCs/>
                          <w:color w:val="939598"/>
                          <w:spacing w:val="-4"/>
                          <w:sz w:val="48"/>
                        </w:rPr>
                        <w:t>Subtitle</w:t>
                      </w:r>
                    </w:p>
                    <w:p w14:paraId="57E11C24" w14:textId="77777777" w:rsidR="00624B80" w:rsidRPr="00545575" w:rsidRDefault="003F5088">
                      <w:pPr>
                        <w:spacing w:before="383"/>
                        <w:ind w:left="20"/>
                        <w:rPr>
                          <w:rFonts w:ascii="Franklin Gothic Demi" w:hAnsi="Franklin Gothic Demi"/>
                          <w:bCs/>
                          <w:sz w:val="36"/>
                        </w:rPr>
                      </w:pPr>
                      <w:r w:rsidRPr="00545575">
                        <w:rPr>
                          <w:rFonts w:ascii="Franklin Gothic Demi" w:hAnsi="Franklin Gothic Demi"/>
                          <w:bCs/>
                          <w:color w:val="231F20"/>
                          <w:sz w:val="36"/>
                        </w:rPr>
                        <w:t>Subtitle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177EC0" wp14:editId="5B3866C3">
                <wp:simplePos x="0" y="0"/>
                <wp:positionH relativeFrom="page">
                  <wp:posOffset>897467</wp:posOffset>
                </wp:positionH>
                <wp:positionV relativeFrom="page">
                  <wp:posOffset>9347200</wp:posOffset>
                </wp:positionV>
                <wp:extent cx="4164118" cy="511175"/>
                <wp:effectExtent l="0" t="0" r="1905" b="2222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118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88435" w14:textId="77777777" w:rsidR="00624B80" w:rsidRPr="003F5088" w:rsidRDefault="003F5088">
                            <w:pPr>
                              <w:pStyle w:val="BodyText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Ictium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ex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et res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sapelib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uscimus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.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Um </w:t>
                            </w:r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 xml:space="preserve">quo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incius</w:t>
                            </w:r>
                            <w:proofErr w:type="spellEnd"/>
                          </w:p>
                          <w:p w14:paraId="4304BAD2" w14:textId="77777777" w:rsidR="00624B80" w:rsidRPr="003F5088" w:rsidRDefault="003F5088">
                            <w:pPr>
                              <w:pStyle w:val="BodyText"/>
                              <w:spacing w:before="155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volores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ciistrumquia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velenderior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autes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>esequi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opta</w:t>
                            </w:r>
                            <w:proofErr w:type="spellEnd"/>
                            <w:r w:rsidRPr="003F5088">
                              <w:rPr>
                                <w:rFonts w:ascii="Franklin Gothic Book" w:hAnsi="Franklin Gothic Book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7EC0" id="Text Box 7" o:spid="_x0000_s1034" type="#_x0000_t202" style="position:absolute;margin-left:70.65pt;margin-top:736pt;width:327.9pt;height: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" filled="f" stroked="f">
                <v:textbox inset="0,0,0,0">
                  <w:txbxContent>
                    <w:p w14:paraId="52488435" w14:textId="77777777" w:rsidR="00624B80" w:rsidRPr="003F5088" w:rsidRDefault="003F5088">
                      <w:pPr>
                        <w:pStyle w:val="BodyText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Ictium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ex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et res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ea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sapelib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uscimus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.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 xml:space="preserve">Um </w:t>
                      </w:r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 xml:space="preserve">quo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incius</w:t>
                      </w:r>
                      <w:proofErr w:type="spellEnd"/>
                    </w:p>
                    <w:p w14:paraId="4304BAD2" w14:textId="77777777" w:rsidR="00624B80" w:rsidRPr="003F5088" w:rsidRDefault="003F5088">
                      <w:pPr>
                        <w:pStyle w:val="BodyText"/>
                        <w:spacing w:before="155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volores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ciistrumquia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velenderior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autes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>esequi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opta</w:t>
                      </w:r>
                      <w:proofErr w:type="spellEnd"/>
                      <w:r w:rsidRPr="003F5088">
                        <w:rPr>
                          <w:rFonts w:ascii="Franklin Gothic Book" w:hAnsi="Franklin Gothic Book"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126BA26" wp14:editId="05C0219E">
                <wp:simplePos x="0" y="0"/>
                <wp:positionH relativeFrom="page">
                  <wp:posOffset>897467</wp:posOffset>
                </wp:positionH>
                <wp:positionV relativeFrom="page">
                  <wp:posOffset>5875867</wp:posOffset>
                </wp:positionV>
                <wp:extent cx="4164118" cy="773430"/>
                <wp:effectExtent l="0" t="0" r="1905" b="1397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118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9E5E" w14:textId="77777777" w:rsidR="00624B80" w:rsidRPr="003F5088" w:rsidRDefault="003F5088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48"/>
                              </w:rPr>
                            </w:pPr>
                            <w:r w:rsidRPr="003F5088">
                              <w:rPr>
                                <w:rFonts w:ascii="Franklin Gothic Demi" w:hAnsi="Franklin Gothic Demi"/>
                                <w:bCs/>
                                <w:color w:val="939598"/>
                                <w:sz w:val="48"/>
                              </w:rPr>
                              <w:t>Subtitle</w:t>
                            </w:r>
                          </w:p>
                          <w:p w14:paraId="3D2B6BA4" w14:textId="77777777" w:rsidR="00624B80" w:rsidRPr="003F5088" w:rsidRDefault="003F5088">
                            <w:pPr>
                              <w:pStyle w:val="BodyText"/>
                              <w:spacing w:before="350"/>
                              <w:rPr>
                                <w:rFonts w:ascii="Franklin Gothic Demi" w:hAnsi="Franklin Gothic Demi"/>
                                <w:bCs/>
                              </w:rPr>
                            </w:pPr>
                            <w:r w:rsidRPr="003F5088">
                              <w:rPr>
                                <w:rFonts w:ascii="Franklin Gothic Demi" w:hAnsi="Franklin Gothic Demi"/>
                                <w:bCs/>
                                <w:color w:val="231F20"/>
                                <w:spacing w:val="-3"/>
                              </w:rPr>
                              <w:t>Descriptive information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BA26" id="Text Box 14" o:spid="_x0000_s1035" type="#_x0000_t202" style="position:absolute;margin-left:70.65pt;margin-top:462.65pt;width:327.9pt;height:60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TI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" filled="f" stroked="f">
                <v:textbox inset="0,0,0,0">
                  <w:txbxContent>
                    <w:p w14:paraId="67BF9E5E" w14:textId="77777777" w:rsidR="00624B80" w:rsidRPr="003F5088" w:rsidRDefault="003F5088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48"/>
                        </w:rPr>
                      </w:pPr>
                      <w:r w:rsidRPr="003F5088">
                        <w:rPr>
                          <w:rFonts w:ascii="Franklin Gothic Demi" w:hAnsi="Franklin Gothic Demi"/>
                          <w:bCs/>
                          <w:color w:val="939598"/>
                          <w:sz w:val="48"/>
                        </w:rPr>
                        <w:t>Subtitle</w:t>
                      </w:r>
                    </w:p>
                    <w:p w14:paraId="3D2B6BA4" w14:textId="77777777" w:rsidR="00624B80" w:rsidRPr="003F5088" w:rsidRDefault="003F5088">
                      <w:pPr>
                        <w:pStyle w:val="BodyText"/>
                        <w:spacing w:before="350"/>
                        <w:rPr>
                          <w:rFonts w:ascii="Franklin Gothic Demi" w:hAnsi="Franklin Gothic Demi"/>
                          <w:bCs/>
                        </w:rPr>
                      </w:pPr>
                      <w:r w:rsidRPr="003F5088">
                        <w:rPr>
                          <w:rFonts w:ascii="Franklin Gothic Demi" w:hAnsi="Franklin Gothic Demi"/>
                          <w:bCs/>
                          <w:color w:val="231F20"/>
                          <w:spacing w:val="-3"/>
                        </w:rPr>
                        <w:t>Descriptive information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6D66DC3" wp14:editId="5B3D90A1">
                <wp:simplePos x="0" y="0"/>
                <wp:positionH relativeFrom="page">
                  <wp:posOffset>880110</wp:posOffset>
                </wp:positionH>
                <wp:positionV relativeFrom="page">
                  <wp:posOffset>3488055</wp:posOffset>
                </wp:positionV>
                <wp:extent cx="7603702" cy="1438275"/>
                <wp:effectExtent l="0" t="0" r="16510" b="9525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702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E6CCD" w14:textId="77777777" w:rsidR="00624B80" w:rsidRPr="00A47031" w:rsidRDefault="003F5088" w:rsidP="00A47031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96"/>
                                <w:shd w:val="solid" w:color="F1B300" w:themeColor="accent1" w:fill="F1B300" w:themeFill="accent1"/>
                              </w:rPr>
                            </w:pPr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-8"/>
                                <w:sz w:val="96"/>
                                <w:shd w:val="solid" w:color="F1B300" w:themeColor="accent1" w:fill="F1B300" w:themeFill="accent1"/>
                              </w:rPr>
                              <w:t xml:space="preserve"> REALLY </w:t>
                            </w:r>
                            <w:proofErr w:type="spellStart"/>
                            <w:proofErr w:type="gramStart"/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-8"/>
                                <w:sz w:val="96"/>
                                <w:shd w:val="solid" w:color="F1B300" w:themeColor="accent1" w:fill="F1B300" w:themeFill="accent1"/>
                              </w:rPr>
                              <w:t>REALLY</w:t>
                            </w:r>
                            <w:proofErr w:type="spellEnd"/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-8"/>
                                <w:sz w:val="9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7"/>
                                <w:sz w:val="96"/>
                                <w:shd w:val="solid" w:color="F1B300" w:themeColor="accent1" w:fill="F1B300" w:themeFill="accent1"/>
                              </w:rPr>
                              <w:t>LONG</w:t>
                            </w:r>
                            <w:proofErr w:type="gramEnd"/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7"/>
                                <w:sz w:val="9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31B0C59F" w14:textId="77777777" w:rsidR="00624B80" w:rsidRPr="00A47031" w:rsidRDefault="003F5088" w:rsidP="00A47031">
                            <w:pPr>
                              <w:spacing w:before="135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96"/>
                                <w:shd w:val="solid" w:color="F1B300" w:themeColor="accent1" w:fill="F1B300" w:themeFill="accent1"/>
                              </w:rPr>
                            </w:pPr>
                            <w:r w:rsidRPr="00A47031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96"/>
                                <w:shd w:val="solid" w:color="F1B300" w:themeColor="accent1" w:fill="F1B300" w:themeFill="accent1"/>
                              </w:rPr>
                              <w:t xml:space="preserve"> TOPIC TITLE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6DC3" id="Text Box 15" o:spid="_x0000_s1036" type="#_x0000_t202" style="position:absolute;margin-left:69.3pt;margin-top:274.65pt;width:598.7pt;height:113.2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yGtA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" filled="f" stroked="f">
                <v:textbox inset="0,0,0,0">
                  <w:txbxContent>
                    <w:p w14:paraId="4E4E6CCD" w14:textId="77777777" w:rsidR="00624B80" w:rsidRPr="00A47031" w:rsidRDefault="003F5088" w:rsidP="00A47031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96"/>
                          <w:shd w:val="solid" w:color="F1B300" w:themeColor="accent1" w:fill="F1B300" w:themeFill="accent1"/>
                        </w:rPr>
                      </w:pPr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pacing w:val="-8"/>
                          <w:sz w:val="96"/>
                          <w:shd w:val="solid" w:color="F1B300" w:themeColor="accent1" w:fill="F1B300" w:themeFill="accent1"/>
                        </w:rPr>
                        <w:t xml:space="preserve"> REALLY </w:t>
                      </w:r>
                      <w:proofErr w:type="spellStart"/>
                      <w:proofErr w:type="gramStart"/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pacing w:val="-8"/>
                          <w:sz w:val="96"/>
                          <w:shd w:val="solid" w:color="F1B300" w:themeColor="accent1" w:fill="F1B300" w:themeFill="accent1"/>
                        </w:rPr>
                        <w:t>REALLY</w:t>
                      </w:r>
                      <w:proofErr w:type="spellEnd"/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pacing w:val="-8"/>
                          <w:sz w:val="96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pacing w:val="7"/>
                          <w:sz w:val="96"/>
                          <w:shd w:val="solid" w:color="F1B300" w:themeColor="accent1" w:fill="F1B300" w:themeFill="accent1"/>
                        </w:rPr>
                        <w:t>LONG</w:t>
                      </w:r>
                      <w:proofErr w:type="gramEnd"/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pacing w:val="7"/>
                          <w:sz w:val="96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31B0C59F" w14:textId="77777777" w:rsidR="00624B80" w:rsidRPr="00A47031" w:rsidRDefault="003F5088" w:rsidP="00A47031">
                      <w:pPr>
                        <w:spacing w:before="135"/>
                        <w:ind w:left="20"/>
                        <w:rPr>
                          <w:rFonts w:ascii="Franklin Gothic Demi" w:hAnsi="Franklin Gothic Demi"/>
                          <w:bCs/>
                          <w:sz w:val="96"/>
                          <w:shd w:val="solid" w:color="F1B300" w:themeColor="accent1" w:fill="F1B300" w:themeFill="accent1"/>
                        </w:rPr>
                      </w:pPr>
                      <w:r w:rsidRPr="00A47031">
                        <w:rPr>
                          <w:rFonts w:ascii="Franklin Gothic Demi" w:hAnsi="Franklin Gothic Demi"/>
                          <w:bCs/>
                          <w:color w:val="FFFFFF"/>
                          <w:sz w:val="96"/>
                          <w:shd w:val="solid" w:color="F1B300" w:themeColor="accent1" w:fill="F1B300" w:themeFill="accent1"/>
                        </w:rPr>
                        <w:t xml:space="preserve"> TOPIC TITLE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w:drawing>
          <wp:anchor distT="0" distB="0" distL="0" distR="0" simplePos="0" relativeHeight="251649024" behindDoc="1" locked="0" layoutInCell="1" allowOverlap="1" wp14:anchorId="04198293" wp14:editId="236030C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9601200" cy="43479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34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B2CE07" wp14:editId="0996D3D7">
                <wp:simplePos x="0" y="0"/>
                <wp:positionH relativeFrom="page">
                  <wp:posOffset>826770</wp:posOffset>
                </wp:positionH>
                <wp:positionV relativeFrom="page">
                  <wp:posOffset>12907645</wp:posOffset>
                </wp:positionV>
                <wp:extent cx="1751330" cy="247015"/>
                <wp:effectExtent l="1270" t="4445" r="0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9B331" w14:textId="77777777" w:rsidR="00624B80" w:rsidRPr="007438E3" w:rsidRDefault="003F5088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32"/>
                                <w:shd w:val="solid" w:color="F1B300" w:themeColor="accent1" w:fill="F1B300" w:themeFill="accent1"/>
                              </w:rPr>
                            </w:pPr>
                            <w:r w:rsidRPr="007438E3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2"/>
                                <w:shd w:val="solid" w:color="F1B300" w:themeColor="accent1" w:fill="F1B300" w:themeFill="accent1"/>
                              </w:rPr>
                              <w:t xml:space="preserve"> webaddress.edu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CE07" id="Text Box 4" o:spid="_x0000_s1037" type="#_x0000_t202" style="position:absolute;margin-left:65.1pt;margin-top:1016.35pt;width:137.9pt;height:19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EarwIAALE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" filled="f" stroked="f">
                <v:textbox inset="0,0,0,0">
                  <w:txbxContent>
                    <w:p w14:paraId="6319B331" w14:textId="77777777" w:rsidR="00624B80" w:rsidRPr="007438E3" w:rsidRDefault="003F5088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32"/>
                          <w:shd w:val="solid" w:color="F1B300" w:themeColor="accent1" w:fill="F1B300" w:themeFill="accent1"/>
                        </w:rPr>
                      </w:pPr>
                      <w:r w:rsidRPr="007438E3">
                        <w:rPr>
                          <w:rFonts w:ascii="Franklin Gothic Demi" w:hAnsi="Franklin Gothic Demi"/>
                          <w:bCs/>
                          <w:color w:val="FFFFFF"/>
                          <w:sz w:val="32"/>
                          <w:shd w:val="solid" w:color="F1B300" w:themeColor="accent1" w:fill="F1B300" w:themeFill="accent1"/>
                        </w:rPr>
                        <w:t xml:space="preserve"> webaddress.edu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0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52A0BA" wp14:editId="2AECC3C2">
                <wp:simplePos x="0" y="0"/>
                <wp:positionH relativeFrom="page">
                  <wp:posOffset>906780</wp:posOffset>
                </wp:positionH>
                <wp:positionV relativeFrom="page">
                  <wp:posOffset>14362430</wp:posOffset>
                </wp:positionV>
                <wp:extent cx="4713605" cy="291465"/>
                <wp:effectExtent l="5080" t="0" r="5715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3E94C" w14:textId="7E0F0C3E" w:rsidR="00624B80" w:rsidRPr="00545575" w:rsidRDefault="003F5088">
                            <w:pPr>
                              <w:spacing w:before="20" w:line="264" w:lineRule="auto"/>
                              <w:ind w:left="20" w:right="17"/>
                              <w:jc w:val="both"/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It is U</w:t>
                            </w:r>
                            <w:r w:rsidR="00756449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 xml:space="preserve"> of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I policy to prohibit and eliminate discrimination on the basis of race, color, national origin, religion, sex, sexual orientation and   gender identity/expression, age, disability, or status as a Vietnam-era veteran. This policy applies to all programs, services, and facilities, and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includes,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but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is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not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limited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to,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applications,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admissions,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access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to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programs and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services,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and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 w:rsidRPr="00545575">
                              <w:rPr>
                                <w:rFonts w:asciiTheme="majorHAnsi" w:hAnsiTheme="majorHAnsi"/>
                                <w:color w:val="231F20"/>
                                <w:sz w:val="12"/>
                              </w:rPr>
                              <w:t>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2A0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71.4pt;margin-top:1130.9pt;width:371.15pt;height:2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uHsAIAALE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" filled="f" stroked="f">
                <v:textbox inset="0,0,0,0">
                  <w:txbxContent>
                    <w:p w14:paraId="4333E94C" w14:textId="7E0F0C3E" w:rsidR="00624B80" w:rsidRPr="00545575" w:rsidRDefault="003F5088">
                      <w:pPr>
                        <w:spacing w:before="20" w:line="264" w:lineRule="auto"/>
                        <w:ind w:left="20" w:right="17"/>
                        <w:jc w:val="both"/>
                        <w:rPr>
                          <w:rFonts w:asciiTheme="majorHAnsi" w:hAnsiTheme="majorHAnsi"/>
                          <w:sz w:val="12"/>
                        </w:rPr>
                      </w:pP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It is U</w:t>
                      </w:r>
                      <w:r w:rsidR="00756449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 xml:space="preserve"> of </w:t>
                      </w:r>
                      <w:bookmarkStart w:id="1" w:name="_GoBack"/>
                      <w:bookmarkEnd w:id="1"/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I policy to prohibit and eliminate discrimination on the basis of race, color, national origin, religion, sex, sexual orientation and   gender identity/expression, age, disability, or status as a Vietnam-era veteran. This policy applies to all programs, services, and facilities, and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includes,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but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is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not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limited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to,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applications,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admissions,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access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to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programs and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services,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and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 w:rsidRPr="00545575">
                        <w:rPr>
                          <w:rFonts w:asciiTheme="majorHAnsi" w:hAnsiTheme="majorHAnsi"/>
                          <w:color w:val="231F20"/>
                          <w:sz w:val="12"/>
                        </w:rPr>
                        <w:t>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24B80">
      <w:type w:val="continuous"/>
      <w:pgSz w:w="15840" w:h="24480"/>
      <w:pgMar w:top="360" w:right="13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chivo">
    <w:altName w:val="Calibri"/>
    <w:charset w:val="00"/>
    <w:family w:val="auto"/>
    <w:pitch w:val="variable"/>
    <w:sig w:usb0="2000000F" w:usb1="00000000" w:usb2="00000000" w:usb3="00000000" w:csb0="000001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A4090"/>
    <w:multiLevelType w:val="hybridMultilevel"/>
    <w:tmpl w:val="4516F05E"/>
    <w:lvl w:ilvl="0" w:tplc="16F61FCE">
      <w:start w:val="1"/>
      <w:numFmt w:val="bullet"/>
      <w:lvlText w:val=""/>
      <w:lvlJc w:val="left"/>
      <w:pPr>
        <w:ind w:left="739" w:hanging="360"/>
      </w:pPr>
      <w:rPr>
        <w:rFonts w:ascii="Wingdings" w:hAnsi="Wingdings" w:hint="default"/>
        <w:color w:val="FFBE11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" w15:restartNumberingAfterBreak="0">
    <w:nsid w:val="39DD24A8"/>
    <w:multiLevelType w:val="hybridMultilevel"/>
    <w:tmpl w:val="07D83CB0"/>
    <w:lvl w:ilvl="0" w:tplc="16F61FC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FFBE1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F1788"/>
    <w:multiLevelType w:val="hybridMultilevel"/>
    <w:tmpl w:val="DC6C9A4E"/>
    <w:lvl w:ilvl="0" w:tplc="16F61FCE">
      <w:start w:val="1"/>
      <w:numFmt w:val="bullet"/>
      <w:lvlText w:val=""/>
      <w:lvlJc w:val="left"/>
      <w:pPr>
        <w:ind w:left="740" w:hanging="360"/>
      </w:pPr>
      <w:rPr>
        <w:rFonts w:ascii="Wingdings" w:hAnsi="Wingdings" w:hint="default"/>
        <w:color w:val="FFBE11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5664044B"/>
    <w:multiLevelType w:val="hybridMultilevel"/>
    <w:tmpl w:val="BC709F62"/>
    <w:lvl w:ilvl="0" w:tplc="16F61FCE">
      <w:start w:val="1"/>
      <w:numFmt w:val="bullet"/>
      <w:lvlText w:val=""/>
      <w:lvlJc w:val="left"/>
      <w:pPr>
        <w:ind w:left="740" w:hanging="360"/>
      </w:pPr>
      <w:rPr>
        <w:rFonts w:ascii="Wingdings" w:hAnsi="Wingdings" w:hint="default"/>
        <w:color w:val="FFBE11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80"/>
    <w:rsid w:val="00031294"/>
    <w:rsid w:val="003F5088"/>
    <w:rsid w:val="00545575"/>
    <w:rsid w:val="00624B80"/>
    <w:rsid w:val="007438E3"/>
    <w:rsid w:val="00756449"/>
    <w:rsid w:val="00A47031"/>
    <w:rsid w:val="00B1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E2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chivo" w:eastAsia="Archivo" w:hAnsi="Archivo" w:cs="Archivo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U of I">
  <a:themeElements>
    <a:clrScheme name="U of I">
      <a:dk1>
        <a:srgbClr val="000000"/>
      </a:dk1>
      <a:lt1>
        <a:srgbClr val="FFFFFF"/>
      </a:lt1>
      <a:dk2>
        <a:srgbClr val="7F7F7F"/>
      </a:dk2>
      <a:lt2>
        <a:srgbClr val="BFBFBF"/>
      </a:lt2>
      <a:accent1>
        <a:srgbClr val="F1B300"/>
      </a:accent1>
      <a:accent2>
        <a:srgbClr val="000000"/>
      </a:accent2>
      <a:accent3>
        <a:srgbClr val="FFFFFF"/>
      </a:accent3>
      <a:accent4>
        <a:srgbClr val="BFBFBF"/>
      </a:accent4>
      <a:accent5>
        <a:srgbClr val="7F7F7F"/>
      </a:accent5>
      <a:accent6>
        <a:srgbClr val="3F3F3F"/>
      </a:accent6>
      <a:hlink>
        <a:srgbClr val="7F7F7F"/>
      </a:hlink>
      <a:folHlink>
        <a:srgbClr val="F1B300"/>
      </a:folHlink>
    </a:clrScheme>
    <a:fontScheme name="U of I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UofI_Template_Poster_11x17_Photo_Info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UofI_Template_Poster_11x17_Photo_Info.indd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UofI_Template_Poster_11x17_Photo_Info.indd</dc:title>
  <cp:lastModifiedBy>UCM Loaner</cp:lastModifiedBy>
  <cp:revision>4</cp:revision>
  <dcterms:created xsi:type="dcterms:W3CDTF">2017-12-21T22:39:00Z</dcterms:created>
  <dcterms:modified xsi:type="dcterms:W3CDTF">2017-12-21T23:42:00Z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2017-12-14T00:00:00Z</vt:filetime>
  </property>
</Properties>
</file>