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441FD" w14:textId="1F3DC1B1" w:rsidR="0044770F" w:rsidRDefault="00FA3714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8CF1701" wp14:editId="567A3FFA">
                <wp:simplePos x="0" y="0"/>
                <wp:positionH relativeFrom="column">
                  <wp:posOffset>8012430</wp:posOffset>
                </wp:positionH>
                <wp:positionV relativeFrom="page">
                  <wp:posOffset>225425</wp:posOffset>
                </wp:positionV>
                <wp:extent cx="988060" cy="15087600"/>
                <wp:effectExtent l="0" t="0" r="2540" b="0"/>
                <wp:wrapThrough wrapText="bothSides">
                  <wp:wrapPolygon edited="0">
                    <wp:start x="0" y="0"/>
                    <wp:lineTo x="0" y="21573"/>
                    <wp:lineTo x="21239" y="21573"/>
                    <wp:lineTo x="21239" y="0"/>
                    <wp:lineTo x="0" y="0"/>
                  </wp:wrapPolygon>
                </wp:wrapThrough>
                <wp:docPr id="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8060" cy="15087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F4F5C" id="Rectangle 19" o:spid="_x0000_s1026" style="position:absolute;margin-left:630.9pt;margin-top:17.75pt;width:77.8pt;height:118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" fillcolor="#f1b300 [3204]" stroked="f" strokeweight="2pt">
                <v:fill opacity="49087f"/>
                <w10:wrap type="through" anchory="page"/>
              </v:rect>
            </w:pict>
          </mc:Fallback>
        </mc:AlternateContent>
      </w:r>
      <w:r w:rsidR="00A773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4844AB9" wp14:editId="1F3C604B">
                <wp:simplePos x="0" y="0"/>
                <wp:positionH relativeFrom="page">
                  <wp:posOffset>926275</wp:posOffset>
                </wp:positionH>
                <wp:positionV relativeFrom="page">
                  <wp:posOffset>7588332</wp:posOffset>
                </wp:positionV>
                <wp:extent cx="4832985" cy="2161310"/>
                <wp:effectExtent l="0" t="0" r="5715" b="1079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985" cy="216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57B43" w14:textId="77777777" w:rsidR="0044770F" w:rsidRPr="00C20EA3" w:rsidRDefault="00C20EA3">
                            <w:pPr>
                              <w:pStyle w:val="BodyText"/>
                              <w:spacing w:before="20" w:line="362" w:lineRule="auto"/>
                              <w:ind w:right="-16"/>
                              <w:rPr>
                                <w:rFonts w:ascii="Franklin Gothic Book" w:hAnsi="Franklin Gothic Book"/>
                              </w:rPr>
                            </w:pPr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Acid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quis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apienda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porem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corerum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nobis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ut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dolupienet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eatinih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iciatquis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essim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dolut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optamet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ut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omniand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itatque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nonectus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cusam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in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erum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quia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quia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estionecus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maxime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es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earchil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4"/>
                              </w:rPr>
                              <w:t>minvelicit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4"/>
                              </w:rPr>
                              <w:t xml:space="preserve">,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ommodig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nisquamet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pa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4"/>
                              </w:rPr>
                              <w:t>volupti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>vollesecabo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3"/>
                              </w:rPr>
                              <w:t xml:space="preserve">. </w:t>
                            </w:r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pacing w:val="-4"/>
                              </w:rPr>
                              <w:t>Et</w:t>
                            </w:r>
                          </w:p>
                          <w:p w14:paraId="6AA6C501" w14:textId="77777777" w:rsidR="0044770F" w:rsidRPr="00C20EA3" w:rsidRDefault="00C20EA3">
                            <w:pPr>
                              <w:pStyle w:val="BodyText"/>
                              <w:rPr>
                                <w:rFonts w:ascii="Franklin Gothic Book" w:hAnsi="Franklin Gothic Book"/>
                              </w:rPr>
                            </w:pPr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ab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ima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et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modia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pa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commoluptat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rem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sam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, sit abo. Nam</w:t>
                            </w:r>
                          </w:p>
                          <w:p w14:paraId="1AE0A762" w14:textId="77777777" w:rsidR="0044770F" w:rsidRPr="00C20EA3" w:rsidRDefault="00C20EA3">
                            <w:pPr>
                              <w:pStyle w:val="BodyText"/>
                              <w:spacing w:line="460" w:lineRule="atLeast"/>
                              <w:ind w:right="740"/>
                              <w:rPr>
                                <w:rFonts w:ascii="Franklin Gothic Book" w:hAnsi="Franklin Gothic Book"/>
                              </w:rPr>
                            </w:pP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enducitaquam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erum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ut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quo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beaquis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tibusantio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bearunt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ibearup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tatectata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velibus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ex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est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reptatur</w:t>
                            </w:r>
                            <w:proofErr w:type="spellEnd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844AB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2.95pt;margin-top:597.5pt;width:380.55pt;height:170.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VQhsAIAAKs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" filled="f" stroked="f">
                <v:textbox inset="0,0,0,0">
                  <w:txbxContent>
                    <w:p w14:paraId="7D957B43" w14:textId="77777777" w:rsidR="0044770F" w:rsidRPr="00C20EA3" w:rsidRDefault="00C20EA3">
                      <w:pPr>
                        <w:pStyle w:val="BodyText"/>
                        <w:spacing w:before="20" w:line="362" w:lineRule="auto"/>
                        <w:ind w:right="-16"/>
                        <w:rPr>
                          <w:rFonts w:ascii="Franklin Gothic Book" w:hAnsi="Franklin Gothic Book"/>
                        </w:rPr>
                      </w:pPr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Acid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quis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apienda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porem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corerum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nobis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ut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dolupienet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eatinih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iciatquis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essim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dolut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optamet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ut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omniand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itatque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nonectus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cusam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in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erum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quia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quia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estionecus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maxime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es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earchil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4"/>
                        </w:rPr>
                        <w:t>minvelicit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4"/>
                        </w:rPr>
                        <w:t xml:space="preserve">,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ommodig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nisquamet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pa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4"/>
                        </w:rPr>
                        <w:t>volupti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4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>vollesecabo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3"/>
                        </w:rPr>
                        <w:t xml:space="preserve">. </w:t>
                      </w:r>
                      <w:r w:rsidRPr="00C20EA3">
                        <w:rPr>
                          <w:rFonts w:ascii="Franklin Gothic Book" w:hAnsi="Franklin Gothic Book"/>
                          <w:color w:val="231F20"/>
                          <w:spacing w:val="-4"/>
                        </w:rPr>
                        <w:t>Et</w:t>
                      </w:r>
                    </w:p>
                    <w:p w14:paraId="6AA6C501" w14:textId="77777777" w:rsidR="0044770F" w:rsidRPr="00C20EA3" w:rsidRDefault="00C20EA3">
                      <w:pPr>
                        <w:pStyle w:val="BodyText"/>
                        <w:rPr>
                          <w:rFonts w:ascii="Franklin Gothic Book" w:hAnsi="Franklin Gothic Book"/>
                        </w:rPr>
                      </w:pPr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ab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ima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et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modia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pa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commoluptat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rem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sam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, sit abo. Nam</w:t>
                      </w:r>
                    </w:p>
                    <w:p w14:paraId="1AE0A762" w14:textId="77777777" w:rsidR="0044770F" w:rsidRPr="00C20EA3" w:rsidRDefault="00C20EA3">
                      <w:pPr>
                        <w:pStyle w:val="BodyText"/>
                        <w:spacing w:line="460" w:lineRule="atLeast"/>
                        <w:ind w:right="740"/>
                        <w:rPr>
                          <w:rFonts w:ascii="Franklin Gothic Book" w:hAnsi="Franklin Gothic Book"/>
                        </w:rPr>
                      </w:pP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enducitaquam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erum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ut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quo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beaquis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tibusantio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bearunt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ibearup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tatectata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velibus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ex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est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 xml:space="preserve"> </w:t>
                      </w:r>
                      <w:proofErr w:type="spellStart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reptatur</w:t>
                      </w:r>
                      <w:proofErr w:type="spellEnd"/>
                      <w:r w:rsidRPr="00C20EA3">
                        <w:rPr>
                          <w:rFonts w:ascii="Franklin Gothic Book" w:hAnsi="Franklin Gothic Book"/>
                          <w:color w:val="231F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20EA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2335D72" wp14:editId="113D1386">
                <wp:simplePos x="0" y="0"/>
                <wp:positionH relativeFrom="page">
                  <wp:posOffset>927100</wp:posOffset>
                </wp:positionH>
                <wp:positionV relativeFrom="page">
                  <wp:posOffset>7152640</wp:posOffset>
                </wp:positionV>
                <wp:extent cx="4763135" cy="279400"/>
                <wp:effectExtent l="0" t="2540" r="0" b="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B517F" w14:textId="77777777" w:rsidR="0044770F" w:rsidRPr="00A773F2" w:rsidRDefault="00C20EA3">
                            <w:pPr>
                              <w:pStyle w:val="BodyText"/>
                              <w:spacing w:before="20"/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 w:rsidRPr="00A773F2">
                              <w:rPr>
                                <w:rFonts w:ascii="Franklin Gothic Book" w:hAnsi="Franklin Gothic Book"/>
                                <w:b/>
                                <w:color w:val="231F20"/>
                                <w:spacing w:val="-3"/>
                              </w:rPr>
                              <w:t>Descriptive information here.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35D72" id="Text Box 7" o:spid="_x0000_s1027" type="#_x0000_t202" style="position:absolute;margin-left:73pt;margin-top:563.2pt;width:375.05pt;height:2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jpTswIAALE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" filled="f" stroked="f">
                <v:textbox inset="0,0,0,0">
                  <w:txbxContent>
                    <w:p w14:paraId="0E0B517F" w14:textId="77777777" w:rsidR="0044770F" w:rsidRPr="00A773F2" w:rsidRDefault="00C20EA3">
                      <w:pPr>
                        <w:pStyle w:val="BodyText"/>
                        <w:spacing w:before="20"/>
                        <w:rPr>
                          <w:rFonts w:ascii="Franklin Gothic Book" w:hAnsi="Franklin Gothic Book"/>
                          <w:b/>
                        </w:rPr>
                      </w:pPr>
                      <w:r w:rsidRPr="00A773F2">
                        <w:rPr>
                          <w:rFonts w:ascii="Franklin Gothic Book" w:hAnsi="Franklin Gothic Book"/>
                          <w:b/>
                          <w:color w:val="231F20"/>
                          <w:spacing w:val="-3"/>
                        </w:rPr>
                        <w:t>Descriptive information here.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20EA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794A7C4" wp14:editId="6F22B380">
                <wp:simplePos x="0" y="0"/>
                <wp:positionH relativeFrom="page">
                  <wp:posOffset>952500</wp:posOffset>
                </wp:positionH>
                <wp:positionV relativeFrom="page">
                  <wp:posOffset>6517640</wp:posOffset>
                </wp:positionV>
                <wp:extent cx="4736465" cy="0"/>
                <wp:effectExtent l="25400" t="27940" r="38735" b="35560"/>
                <wp:wrapNone/>
                <wp:docPr id="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646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5D744" id="Line 10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pt,513.2pt" to="447.95pt,5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" strokecolor="#939598" strokeweight="2pt">
                <w10:wrap anchorx="page" anchory="page"/>
              </v:line>
            </w:pict>
          </mc:Fallback>
        </mc:AlternateContent>
      </w:r>
      <w:r w:rsidR="00C20EA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CF503BD" wp14:editId="214D1BB4">
                <wp:simplePos x="0" y="0"/>
                <wp:positionH relativeFrom="page">
                  <wp:posOffset>927100</wp:posOffset>
                </wp:positionH>
                <wp:positionV relativeFrom="page">
                  <wp:posOffset>5202555</wp:posOffset>
                </wp:positionV>
                <wp:extent cx="4763135" cy="108648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1086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9219F" w14:textId="77777777" w:rsidR="00C20EA3" w:rsidRPr="00FA3714" w:rsidRDefault="00C20EA3">
                            <w:pPr>
                              <w:spacing w:before="20"/>
                              <w:ind w:left="20" w:right="3"/>
                              <w:rPr>
                                <w:rFonts w:ascii="Franklin Gothic Demi" w:hAnsi="Franklin Gothic Demi"/>
                                <w:bCs/>
                                <w:color w:val="F1B300" w:themeColor="accent1"/>
                                <w:spacing w:val="-5"/>
                                <w:sz w:val="48"/>
                              </w:rPr>
                            </w:pPr>
                            <w:r w:rsidRPr="00FA3714">
                              <w:rPr>
                                <w:rFonts w:ascii="Franklin Gothic Demi" w:hAnsi="Franklin Gothic Demi"/>
                                <w:bCs/>
                                <w:color w:val="F1B300" w:themeColor="accent1"/>
                                <w:spacing w:val="-5"/>
                                <w:sz w:val="48"/>
                              </w:rPr>
                              <w:t xml:space="preserve">Date </w:t>
                            </w:r>
                          </w:p>
                          <w:p w14:paraId="74AB934C" w14:textId="77777777" w:rsidR="00C20EA3" w:rsidRPr="00FA3714" w:rsidRDefault="00C20EA3">
                            <w:pPr>
                              <w:spacing w:before="20"/>
                              <w:ind w:left="20" w:right="3"/>
                              <w:rPr>
                                <w:rFonts w:ascii="Franklin Gothic Demi" w:hAnsi="Franklin Gothic Demi"/>
                                <w:bCs/>
                                <w:color w:val="F1B300" w:themeColor="accent1"/>
                                <w:spacing w:val="-5"/>
                                <w:sz w:val="48"/>
                              </w:rPr>
                            </w:pPr>
                            <w:r w:rsidRPr="00FA3714">
                              <w:rPr>
                                <w:rFonts w:ascii="Franklin Gothic Demi" w:hAnsi="Franklin Gothic Demi"/>
                                <w:bCs/>
                                <w:color w:val="F1B300" w:themeColor="accent1"/>
                                <w:spacing w:val="-5"/>
                                <w:sz w:val="48"/>
                              </w:rPr>
                              <w:t xml:space="preserve">Time </w:t>
                            </w:r>
                          </w:p>
                          <w:p w14:paraId="753EAFD6" w14:textId="77777777" w:rsidR="0044770F" w:rsidRPr="00FA3714" w:rsidRDefault="00C20EA3" w:rsidP="00C20EA3">
                            <w:pPr>
                              <w:spacing w:before="20"/>
                              <w:ind w:left="20" w:right="3"/>
                              <w:rPr>
                                <w:rFonts w:ascii="Franklin Gothic Demi" w:hAnsi="Franklin Gothic Demi"/>
                                <w:bCs/>
                                <w:color w:val="F1B300" w:themeColor="accent1"/>
                                <w:spacing w:val="-3"/>
                                <w:sz w:val="48"/>
                              </w:rPr>
                            </w:pPr>
                            <w:r w:rsidRPr="00FA3714">
                              <w:rPr>
                                <w:rFonts w:ascii="Franklin Gothic Demi" w:hAnsi="Franklin Gothic Demi"/>
                                <w:bCs/>
                                <w:color w:val="F1B300" w:themeColor="accent1"/>
                                <w:spacing w:val="-3"/>
                                <w:sz w:val="48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503BD" id="Text Box 8" o:spid="_x0000_s1028" type="#_x0000_t202" style="position:absolute;margin-left:73pt;margin-top:409.65pt;width:375.05pt;height:85.5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BEq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" filled="f" stroked="f">
                <v:textbox inset="0,0,0,0">
                  <w:txbxContent>
                    <w:p w14:paraId="1399219F" w14:textId="77777777" w:rsidR="00C20EA3" w:rsidRPr="00FA3714" w:rsidRDefault="00C20EA3">
                      <w:pPr>
                        <w:spacing w:before="20"/>
                        <w:ind w:left="20" w:right="3"/>
                        <w:rPr>
                          <w:rFonts w:ascii="Franklin Gothic Demi" w:hAnsi="Franklin Gothic Demi"/>
                          <w:bCs/>
                          <w:color w:val="F1B300" w:themeColor="accent1"/>
                          <w:spacing w:val="-5"/>
                          <w:sz w:val="48"/>
                        </w:rPr>
                      </w:pPr>
                      <w:r w:rsidRPr="00FA3714">
                        <w:rPr>
                          <w:rFonts w:ascii="Franklin Gothic Demi" w:hAnsi="Franklin Gothic Demi"/>
                          <w:bCs/>
                          <w:color w:val="F1B300" w:themeColor="accent1"/>
                          <w:spacing w:val="-5"/>
                          <w:sz w:val="48"/>
                        </w:rPr>
                        <w:t xml:space="preserve">Date </w:t>
                      </w:r>
                    </w:p>
                    <w:p w14:paraId="74AB934C" w14:textId="77777777" w:rsidR="00C20EA3" w:rsidRPr="00FA3714" w:rsidRDefault="00C20EA3">
                      <w:pPr>
                        <w:spacing w:before="20"/>
                        <w:ind w:left="20" w:right="3"/>
                        <w:rPr>
                          <w:rFonts w:ascii="Franklin Gothic Demi" w:hAnsi="Franklin Gothic Demi"/>
                          <w:bCs/>
                          <w:color w:val="F1B300" w:themeColor="accent1"/>
                          <w:spacing w:val="-5"/>
                          <w:sz w:val="48"/>
                        </w:rPr>
                      </w:pPr>
                      <w:r w:rsidRPr="00FA3714">
                        <w:rPr>
                          <w:rFonts w:ascii="Franklin Gothic Demi" w:hAnsi="Franklin Gothic Demi"/>
                          <w:bCs/>
                          <w:color w:val="F1B300" w:themeColor="accent1"/>
                          <w:spacing w:val="-5"/>
                          <w:sz w:val="48"/>
                        </w:rPr>
                        <w:t xml:space="preserve">Time </w:t>
                      </w:r>
                    </w:p>
                    <w:p w14:paraId="753EAFD6" w14:textId="77777777" w:rsidR="0044770F" w:rsidRPr="00FA3714" w:rsidRDefault="00C20EA3" w:rsidP="00C20EA3">
                      <w:pPr>
                        <w:spacing w:before="20"/>
                        <w:ind w:left="20" w:right="3"/>
                        <w:rPr>
                          <w:rFonts w:ascii="Franklin Gothic Demi" w:hAnsi="Franklin Gothic Demi"/>
                          <w:bCs/>
                          <w:color w:val="F1B300" w:themeColor="accent1"/>
                          <w:spacing w:val="-3"/>
                          <w:sz w:val="48"/>
                        </w:rPr>
                      </w:pPr>
                      <w:r w:rsidRPr="00FA3714">
                        <w:rPr>
                          <w:rFonts w:ascii="Franklin Gothic Demi" w:hAnsi="Franklin Gothic Demi"/>
                          <w:bCs/>
                          <w:color w:val="F1B300" w:themeColor="accent1"/>
                          <w:spacing w:val="-3"/>
                          <w:sz w:val="48"/>
                        </w:rPr>
                        <w:t>Location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20EA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E9D351C" wp14:editId="38DA3F85">
                <wp:simplePos x="0" y="0"/>
                <wp:positionH relativeFrom="page">
                  <wp:posOffset>927100</wp:posOffset>
                </wp:positionH>
                <wp:positionV relativeFrom="page">
                  <wp:posOffset>2174240</wp:posOffset>
                </wp:positionV>
                <wp:extent cx="4679950" cy="2514600"/>
                <wp:effectExtent l="0" t="0" r="6350" b="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82BA4" w14:textId="77777777" w:rsidR="0044770F" w:rsidRPr="00C20EA3" w:rsidRDefault="00C20EA3">
                            <w:pPr>
                              <w:spacing w:before="20"/>
                              <w:ind w:left="114"/>
                              <w:rPr>
                                <w:rFonts w:ascii="Franklin Gothic Demi" w:hAnsi="Franklin Gothic Demi"/>
                                <w:bCs/>
                                <w:sz w:val="48"/>
                              </w:rPr>
                            </w:pPr>
                            <w:r w:rsidRPr="00C20EA3">
                              <w:rPr>
                                <w:rFonts w:ascii="Franklin Gothic Demi" w:hAnsi="Franklin Gothic Demi"/>
                                <w:bCs/>
                                <w:color w:val="939598"/>
                                <w:sz w:val="48"/>
                              </w:rPr>
                              <w:t>Intro</w:t>
                            </w:r>
                          </w:p>
                          <w:p w14:paraId="567F194E" w14:textId="77777777" w:rsidR="00C20EA3" w:rsidRPr="00FA3714" w:rsidRDefault="00C20EA3">
                            <w:pPr>
                              <w:spacing w:before="103" w:line="220" w:lineRule="auto"/>
                              <w:ind w:left="20"/>
                              <w:rPr>
                                <w:rFonts w:ascii="Franklin Gothic Demi" w:hAnsi="Franklin Gothic Demi"/>
                                <w:bCs/>
                                <w:color w:val="F1B300" w:themeColor="accent1"/>
                                <w:sz w:val="120"/>
                              </w:rPr>
                            </w:pPr>
                            <w:r w:rsidRPr="00FA3714">
                              <w:rPr>
                                <w:rFonts w:ascii="Franklin Gothic Demi" w:hAnsi="Franklin Gothic Demi"/>
                                <w:bCs/>
                                <w:color w:val="F1B300" w:themeColor="accent1"/>
                                <w:sz w:val="120"/>
                              </w:rPr>
                              <w:t xml:space="preserve">EVENT </w:t>
                            </w:r>
                          </w:p>
                          <w:p w14:paraId="64FAABC3" w14:textId="77777777" w:rsidR="0044770F" w:rsidRPr="00FA3714" w:rsidRDefault="00C20EA3">
                            <w:pPr>
                              <w:spacing w:before="103" w:line="220" w:lineRule="auto"/>
                              <w:ind w:left="20"/>
                              <w:rPr>
                                <w:rFonts w:ascii="Franklin Gothic Demi" w:hAnsi="Franklin Gothic Demi"/>
                                <w:bCs/>
                                <w:color w:val="F1B300" w:themeColor="accent1"/>
                                <w:sz w:val="120"/>
                              </w:rPr>
                            </w:pPr>
                            <w:r w:rsidRPr="00FA3714">
                              <w:rPr>
                                <w:rFonts w:ascii="Franklin Gothic Demi" w:hAnsi="Franklin Gothic Demi"/>
                                <w:bCs/>
                                <w:color w:val="F1B300" w:themeColor="accent1"/>
                                <w:sz w:val="120"/>
                              </w:rPr>
                              <w:t>TITLE</w:t>
                            </w:r>
                          </w:p>
                          <w:p w14:paraId="7F9C3D4A" w14:textId="77777777" w:rsidR="0044770F" w:rsidRPr="00C20EA3" w:rsidRDefault="00C20EA3">
                            <w:pPr>
                              <w:spacing w:line="504" w:lineRule="exact"/>
                              <w:ind w:left="114"/>
                              <w:rPr>
                                <w:rFonts w:ascii="Franklin Gothic Demi" w:hAnsi="Franklin Gothic Demi"/>
                                <w:bCs/>
                                <w:sz w:val="48"/>
                              </w:rPr>
                            </w:pPr>
                            <w:r w:rsidRPr="00C20EA3">
                              <w:rPr>
                                <w:rFonts w:ascii="Franklin Gothic Demi" w:hAnsi="Franklin Gothic Demi"/>
                                <w:bCs/>
                                <w:color w:val="939598"/>
                                <w:sz w:val="48"/>
                              </w:rPr>
                              <w:t>Subtitle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D351C" id="Text Box 9" o:spid="_x0000_s1029" type="#_x0000_t202" style="position:absolute;margin-left:73pt;margin-top:171.2pt;width:368.5pt;height:198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IX8sgIAALE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" filled="f" stroked="f">
                <v:textbox inset="0,0,0,0">
                  <w:txbxContent>
                    <w:p w14:paraId="6A082BA4" w14:textId="77777777" w:rsidR="0044770F" w:rsidRPr="00C20EA3" w:rsidRDefault="00C20EA3">
                      <w:pPr>
                        <w:spacing w:before="20"/>
                        <w:ind w:left="114"/>
                        <w:rPr>
                          <w:rFonts w:ascii="Franklin Gothic Demi" w:hAnsi="Franklin Gothic Demi"/>
                          <w:bCs/>
                          <w:sz w:val="48"/>
                        </w:rPr>
                      </w:pPr>
                      <w:bookmarkStart w:id="1" w:name="_GoBack"/>
                      <w:bookmarkEnd w:id="1"/>
                      <w:r w:rsidRPr="00C20EA3">
                        <w:rPr>
                          <w:rFonts w:ascii="Franklin Gothic Demi" w:hAnsi="Franklin Gothic Demi"/>
                          <w:bCs/>
                          <w:color w:val="939598"/>
                          <w:sz w:val="48"/>
                        </w:rPr>
                        <w:t>Intro</w:t>
                      </w:r>
                    </w:p>
                    <w:p w14:paraId="567F194E" w14:textId="77777777" w:rsidR="00C20EA3" w:rsidRPr="00FA3714" w:rsidRDefault="00C20EA3">
                      <w:pPr>
                        <w:spacing w:before="103" w:line="220" w:lineRule="auto"/>
                        <w:ind w:left="20"/>
                        <w:rPr>
                          <w:rFonts w:ascii="Franklin Gothic Demi" w:hAnsi="Franklin Gothic Demi"/>
                          <w:bCs/>
                          <w:color w:val="F1B300" w:themeColor="accent1"/>
                          <w:sz w:val="120"/>
                        </w:rPr>
                      </w:pPr>
                      <w:r w:rsidRPr="00FA3714">
                        <w:rPr>
                          <w:rFonts w:ascii="Franklin Gothic Demi" w:hAnsi="Franklin Gothic Demi"/>
                          <w:bCs/>
                          <w:color w:val="F1B300" w:themeColor="accent1"/>
                          <w:sz w:val="120"/>
                        </w:rPr>
                        <w:t xml:space="preserve">EVENT </w:t>
                      </w:r>
                    </w:p>
                    <w:p w14:paraId="64FAABC3" w14:textId="77777777" w:rsidR="0044770F" w:rsidRPr="00FA3714" w:rsidRDefault="00C20EA3">
                      <w:pPr>
                        <w:spacing w:before="103" w:line="220" w:lineRule="auto"/>
                        <w:ind w:left="20"/>
                        <w:rPr>
                          <w:rFonts w:ascii="Franklin Gothic Demi" w:hAnsi="Franklin Gothic Demi"/>
                          <w:bCs/>
                          <w:color w:val="F1B300" w:themeColor="accent1"/>
                          <w:sz w:val="120"/>
                        </w:rPr>
                      </w:pPr>
                      <w:r w:rsidRPr="00FA3714">
                        <w:rPr>
                          <w:rFonts w:ascii="Franklin Gothic Demi" w:hAnsi="Franklin Gothic Demi"/>
                          <w:bCs/>
                          <w:color w:val="F1B300" w:themeColor="accent1"/>
                          <w:sz w:val="120"/>
                        </w:rPr>
                        <w:t>TITLE</w:t>
                      </w:r>
                    </w:p>
                    <w:p w14:paraId="7F9C3D4A" w14:textId="77777777" w:rsidR="0044770F" w:rsidRPr="00C20EA3" w:rsidRDefault="00C20EA3">
                      <w:pPr>
                        <w:spacing w:line="504" w:lineRule="exact"/>
                        <w:ind w:left="114"/>
                        <w:rPr>
                          <w:rFonts w:ascii="Franklin Gothic Demi" w:hAnsi="Franklin Gothic Demi"/>
                          <w:bCs/>
                          <w:sz w:val="48"/>
                        </w:rPr>
                      </w:pPr>
                      <w:r w:rsidRPr="00C20EA3">
                        <w:rPr>
                          <w:rFonts w:ascii="Franklin Gothic Demi" w:hAnsi="Franklin Gothic Demi"/>
                          <w:bCs/>
                          <w:color w:val="939598"/>
                          <w:sz w:val="48"/>
                        </w:rPr>
                        <w:t>Subtitle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20EA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00B7000" wp14:editId="17F41325">
                <wp:simplePos x="0" y="0"/>
                <wp:positionH relativeFrom="page">
                  <wp:posOffset>939800</wp:posOffset>
                </wp:positionH>
                <wp:positionV relativeFrom="page">
                  <wp:posOffset>4975860</wp:posOffset>
                </wp:positionV>
                <wp:extent cx="4736465" cy="0"/>
                <wp:effectExtent l="25400" t="22860" r="38735" b="40640"/>
                <wp:wrapNone/>
                <wp:docPr id="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646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A4C1C" id="Line 11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pt,391.8pt" to="446.95pt,3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" strokecolor="#939598" strokeweight="2pt">
                <w10:wrap anchorx="page" anchory="page"/>
              </v:line>
            </w:pict>
          </mc:Fallback>
        </mc:AlternateContent>
      </w:r>
      <w:r w:rsidR="00C20EA3">
        <w:rPr>
          <w:noProof/>
          <w:lang w:bidi="ar-SA"/>
        </w:rPr>
        <w:drawing>
          <wp:anchor distT="0" distB="0" distL="114300" distR="114300" simplePos="0" relativeHeight="251662848" behindDoc="0" locked="0" layoutInCell="1" allowOverlap="1" wp14:anchorId="5AD81FB2" wp14:editId="098F31C2">
            <wp:simplePos x="0" y="0"/>
            <wp:positionH relativeFrom="column">
              <wp:posOffset>134408</wp:posOffset>
            </wp:positionH>
            <wp:positionV relativeFrom="paragraph">
              <wp:posOffset>11318240</wp:posOffset>
            </wp:positionV>
            <wp:extent cx="1870959" cy="205401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I_Main_stacked_4c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959" cy="2054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EA3">
        <w:rPr>
          <w:noProof/>
          <w:lang w:bidi="ar-SA"/>
        </w:rPr>
        <w:drawing>
          <wp:anchor distT="0" distB="0" distL="0" distR="0" simplePos="0" relativeHeight="251656704" behindDoc="1" locked="0" layoutInCell="1" allowOverlap="1" wp14:anchorId="27821E62" wp14:editId="5898BD01">
            <wp:simplePos x="0" y="0"/>
            <wp:positionH relativeFrom="page">
              <wp:posOffset>6748145</wp:posOffset>
            </wp:positionH>
            <wp:positionV relativeFrom="page">
              <wp:posOffset>228600</wp:posOffset>
            </wp:positionV>
            <wp:extent cx="3081528" cy="15087600"/>
            <wp:effectExtent l="0" t="0" r="508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528" cy="1508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0EA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0EC7DF4A" wp14:editId="0E98A7F1">
                <wp:simplePos x="0" y="0"/>
                <wp:positionH relativeFrom="page">
                  <wp:posOffset>3658870</wp:posOffset>
                </wp:positionH>
                <wp:positionV relativeFrom="page">
                  <wp:posOffset>11868785</wp:posOffset>
                </wp:positionV>
                <wp:extent cx="2485390" cy="1717675"/>
                <wp:effectExtent l="1270" t="0" r="2540" b="254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5390" cy="171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06257" w14:textId="77777777" w:rsidR="0044770F" w:rsidRPr="00FA3714" w:rsidRDefault="00C20EA3">
                            <w:pPr>
                              <w:spacing w:before="20"/>
                              <w:ind w:left="20" w:right="1074"/>
                              <w:rPr>
                                <w:rFonts w:ascii="Franklin Gothic Demi" w:hAnsi="Franklin Gothic Demi"/>
                                <w:bCs/>
                                <w:color w:val="F1B300" w:themeColor="accent1"/>
                                <w:sz w:val="48"/>
                              </w:rPr>
                            </w:pPr>
                            <w:r w:rsidRPr="00FA3714">
                              <w:rPr>
                                <w:rFonts w:ascii="Franklin Gothic Demi" w:hAnsi="Franklin Gothic Demi"/>
                                <w:bCs/>
                                <w:color w:val="F1B300" w:themeColor="accent1"/>
                                <w:sz w:val="48"/>
                              </w:rPr>
                              <w:t>For More Information:</w:t>
                            </w:r>
                          </w:p>
                          <w:p w14:paraId="3C196DA3" w14:textId="77777777" w:rsidR="0044770F" w:rsidRPr="00C20EA3" w:rsidRDefault="00C20EA3">
                            <w:pPr>
                              <w:spacing w:before="388" w:line="256" w:lineRule="auto"/>
                              <w:ind w:left="20" w:right="6"/>
                              <w:rPr>
                                <w:rFonts w:ascii="Franklin Gothic Demi" w:hAnsi="Franklin Gothic Demi"/>
                                <w:bCs/>
                                <w:sz w:val="36"/>
                              </w:rPr>
                            </w:pPr>
                            <w:r w:rsidRPr="00C20EA3">
                              <w:rPr>
                                <w:rFonts w:ascii="Franklin Gothic Demi" w:hAnsi="Franklin Gothic Demi"/>
                                <w:bCs/>
                                <w:color w:val="231F20"/>
                                <w:sz w:val="36"/>
                              </w:rPr>
                              <w:t>Department/Unit Name XXX-XXX-XXXX</w:t>
                            </w:r>
                          </w:p>
                          <w:p w14:paraId="368FCB60" w14:textId="77777777" w:rsidR="0044770F" w:rsidRPr="00C20EA3" w:rsidRDefault="00C20EA3">
                            <w:pPr>
                              <w:spacing w:before="2"/>
                              <w:ind w:left="20"/>
                              <w:rPr>
                                <w:rFonts w:ascii="Franklin Gothic Demi" w:hAnsi="Franklin Gothic Demi"/>
                                <w:bCs/>
                                <w:sz w:val="36"/>
                              </w:rPr>
                            </w:pPr>
                            <w:r w:rsidRPr="00C20EA3">
                              <w:rPr>
                                <w:rFonts w:ascii="Franklin Gothic Demi" w:hAnsi="Franklin Gothic Demi"/>
                                <w:bCs/>
                                <w:color w:val="231F20"/>
                                <w:sz w:val="36"/>
                              </w:rPr>
                              <w:t>webaddress.edu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7DF4A" id="Text Box 5" o:spid="_x0000_s1030" type="#_x0000_t202" style="position:absolute;margin-left:288.1pt;margin-top:934.55pt;width:195.7pt;height:135.2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2iTsg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" filled="f" stroked="f">
                <v:textbox inset="0,0,0,0">
                  <w:txbxContent>
                    <w:p w14:paraId="16906257" w14:textId="77777777" w:rsidR="0044770F" w:rsidRPr="00FA3714" w:rsidRDefault="00C20EA3">
                      <w:pPr>
                        <w:spacing w:before="20"/>
                        <w:ind w:left="20" w:right="1074"/>
                        <w:rPr>
                          <w:rFonts w:ascii="Franklin Gothic Demi" w:hAnsi="Franklin Gothic Demi"/>
                          <w:bCs/>
                          <w:color w:val="F1B300" w:themeColor="accent1"/>
                          <w:sz w:val="48"/>
                        </w:rPr>
                      </w:pPr>
                      <w:r w:rsidRPr="00FA3714">
                        <w:rPr>
                          <w:rFonts w:ascii="Franklin Gothic Demi" w:hAnsi="Franklin Gothic Demi"/>
                          <w:bCs/>
                          <w:color w:val="F1B300" w:themeColor="accent1"/>
                          <w:sz w:val="48"/>
                        </w:rPr>
                        <w:t>For More Information:</w:t>
                      </w:r>
                    </w:p>
                    <w:p w14:paraId="3C196DA3" w14:textId="77777777" w:rsidR="0044770F" w:rsidRPr="00C20EA3" w:rsidRDefault="00C20EA3">
                      <w:pPr>
                        <w:spacing w:before="388" w:line="256" w:lineRule="auto"/>
                        <w:ind w:left="20" w:right="6"/>
                        <w:rPr>
                          <w:rFonts w:ascii="Franklin Gothic Demi" w:hAnsi="Franklin Gothic Demi"/>
                          <w:bCs/>
                          <w:sz w:val="36"/>
                        </w:rPr>
                      </w:pPr>
                      <w:r w:rsidRPr="00C20EA3">
                        <w:rPr>
                          <w:rFonts w:ascii="Franklin Gothic Demi" w:hAnsi="Franklin Gothic Demi"/>
                          <w:bCs/>
                          <w:color w:val="231F20"/>
                          <w:sz w:val="36"/>
                        </w:rPr>
                        <w:t>Department/Unit Name XXX-XXX-XXXX</w:t>
                      </w:r>
                    </w:p>
                    <w:p w14:paraId="368FCB60" w14:textId="77777777" w:rsidR="0044770F" w:rsidRPr="00C20EA3" w:rsidRDefault="00C20EA3">
                      <w:pPr>
                        <w:spacing w:before="2"/>
                        <w:ind w:left="20"/>
                        <w:rPr>
                          <w:rFonts w:ascii="Franklin Gothic Demi" w:hAnsi="Franklin Gothic Demi"/>
                          <w:bCs/>
                          <w:sz w:val="36"/>
                        </w:rPr>
                      </w:pPr>
                      <w:r w:rsidRPr="00C20EA3">
                        <w:rPr>
                          <w:rFonts w:ascii="Franklin Gothic Demi" w:hAnsi="Franklin Gothic Demi"/>
                          <w:bCs/>
                          <w:color w:val="231F20"/>
                          <w:sz w:val="36"/>
                        </w:rPr>
                        <w:t>webaddress.edu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20EA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4CDD035" wp14:editId="30DF3A25">
                <wp:simplePos x="0" y="0"/>
                <wp:positionH relativeFrom="page">
                  <wp:posOffset>900430</wp:posOffset>
                </wp:positionH>
                <wp:positionV relativeFrom="page">
                  <wp:posOffset>14367510</wp:posOffset>
                </wp:positionV>
                <wp:extent cx="4771390" cy="291465"/>
                <wp:effectExtent l="0" t="3810" r="508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139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DA40A" w14:textId="41E7ACB8" w:rsidR="0044770F" w:rsidRPr="00C20EA3" w:rsidRDefault="00C20EA3">
                            <w:pPr>
                              <w:spacing w:before="20" w:line="264" w:lineRule="auto"/>
                              <w:ind w:left="20" w:right="17"/>
                              <w:jc w:val="both"/>
                              <w:rPr>
                                <w:rFonts w:ascii="Franklin Gothic Book" w:hAnsi="Franklin Gothic Book"/>
                                <w:sz w:val="12"/>
                              </w:rPr>
                            </w:pPr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z w:val="12"/>
                              </w:rPr>
                              <w:t>It is U</w:t>
                            </w:r>
                            <w:r w:rsidR="00770C2A">
                              <w:rPr>
                                <w:rFonts w:ascii="Franklin Gothic Book" w:hAnsi="Franklin Gothic Book"/>
                                <w:color w:val="231F20"/>
                                <w:sz w:val="12"/>
                              </w:rPr>
                              <w:t xml:space="preserve"> of </w:t>
                            </w:r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z w:val="12"/>
                              </w:rPr>
                              <w:t xml:space="preserve">I policy to prohibit and eliminate discrimination on the basis of race, color, national origin, religion, sex, sexual orientation and gender identity/expression, age, disability, or status as a Vietnam-era veteran. This policy applies to all programs, services, and facilities, </w:t>
                            </w:r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z w:val="12"/>
                              </w:rPr>
                              <w:t>and</w:t>
                            </w:r>
                            <w:bookmarkStart w:id="0" w:name="_GoBack"/>
                            <w:bookmarkEnd w:id="0"/>
                            <w:r w:rsidRPr="00C20EA3">
                              <w:rPr>
                                <w:rFonts w:ascii="Franklin Gothic Book" w:hAnsi="Franklin Gothic Book"/>
                                <w:color w:val="231F20"/>
                                <w:sz w:val="12"/>
                              </w:rPr>
                              <w:t xml:space="preserve"> includes, but is not limited to, applications, admissions, access to programs and services, and employment.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CDD03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1" type="#_x0000_t202" style="position:absolute;margin-left:70.9pt;margin-top:1131.3pt;width:375.7pt;height:22.9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YDhrwIAALA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" filled="f" stroked="f">
                <v:textbox inset="0,0,0,0">
                  <w:txbxContent>
                    <w:p w14:paraId="71BDA40A" w14:textId="41E7ACB8" w:rsidR="0044770F" w:rsidRPr="00C20EA3" w:rsidRDefault="00C20EA3">
                      <w:pPr>
                        <w:spacing w:before="20" w:line="264" w:lineRule="auto"/>
                        <w:ind w:left="20" w:right="17"/>
                        <w:jc w:val="both"/>
                        <w:rPr>
                          <w:rFonts w:ascii="Franklin Gothic Book" w:hAnsi="Franklin Gothic Book"/>
                          <w:sz w:val="12"/>
                        </w:rPr>
                      </w:pPr>
                      <w:r w:rsidRPr="00C20EA3">
                        <w:rPr>
                          <w:rFonts w:ascii="Franklin Gothic Book" w:hAnsi="Franklin Gothic Book"/>
                          <w:color w:val="231F20"/>
                          <w:sz w:val="12"/>
                        </w:rPr>
                        <w:t>It is U</w:t>
                      </w:r>
                      <w:r w:rsidR="00770C2A">
                        <w:rPr>
                          <w:rFonts w:ascii="Franklin Gothic Book" w:hAnsi="Franklin Gothic Book"/>
                          <w:color w:val="231F20"/>
                          <w:sz w:val="12"/>
                        </w:rPr>
                        <w:t xml:space="preserve"> of </w:t>
                      </w:r>
                      <w:r w:rsidRPr="00C20EA3">
                        <w:rPr>
                          <w:rFonts w:ascii="Franklin Gothic Book" w:hAnsi="Franklin Gothic Book"/>
                          <w:color w:val="231F20"/>
                          <w:sz w:val="12"/>
                        </w:rPr>
                        <w:t xml:space="preserve">I policy to prohibit and eliminate discrimination on the basis of race, color, national origin, religion, sex, sexual orientation and gender identity/expression, age, disability, or status as a Vietnam-era veteran. This policy applies to all programs, services, and facilities, </w:t>
                      </w:r>
                      <w:r w:rsidRPr="00C20EA3">
                        <w:rPr>
                          <w:rFonts w:ascii="Franklin Gothic Book" w:hAnsi="Franklin Gothic Book"/>
                          <w:color w:val="231F20"/>
                          <w:sz w:val="12"/>
                        </w:rPr>
                        <w:t>and</w:t>
                      </w:r>
                      <w:bookmarkStart w:id="1" w:name="_GoBack"/>
                      <w:bookmarkEnd w:id="1"/>
                      <w:r w:rsidRPr="00C20EA3">
                        <w:rPr>
                          <w:rFonts w:ascii="Franklin Gothic Book" w:hAnsi="Franklin Gothic Book"/>
                          <w:color w:val="231F20"/>
                          <w:sz w:val="12"/>
                        </w:rPr>
                        <w:t xml:space="preserve"> includes, but is not limited to, applications, admissions, access to programs and services, and employment.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4770F">
      <w:type w:val="continuous"/>
      <w:pgSz w:w="15840" w:h="24480"/>
      <w:pgMar w:top="360" w:right="2260" w:bottom="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vo">
    <w:altName w:val="Calibri"/>
    <w:charset w:val="00"/>
    <w:family w:val="auto"/>
    <w:pitch w:val="variable"/>
    <w:sig w:usb0="2000000F" w:usb1="00000000" w:usb2="00000000" w:usb3="00000000" w:csb0="00000193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70F"/>
    <w:rsid w:val="00313EE3"/>
    <w:rsid w:val="0044770F"/>
    <w:rsid w:val="00770C2A"/>
    <w:rsid w:val="00A773F2"/>
    <w:rsid w:val="00C20EA3"/>
    <w:rsid w:val="00FA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C9C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Archivo" w:eastAsia="Archivo" w:hAnsi="Archivo" w:cs="Archivo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 of I">
  <a:themeElements>
    <a:clrScheme name="U of I">
      <a:dk1>
        <a:srgbClr val="000000"/>
      </a:dk1>
      <a:lt1>
        <a:srgbClr val="FFFFFF"/>
      </a:lt1>
      <a:dk2>
        <a:srgbClr val="7F7F7F"/>
      </a:dk2>
      <a:lt2>
        <a:srgbClr val="BFBFBF"/>
      </a:lt2>
      <a:accent1>
        <a:srgbClr val="F1B300"/>
      </a:accent1>
      <a:accent2>
        <a:srgbClr val="000000"/>
      </a:accent2>
      <a:accent3>
        <a:srgbClr val="FFFFFF"/>
      </a:accent3>
      <a:accent4>
        <a:srgbClr val="BFBFBF"/>
      </a:accent4>
      <a:accent5>
        <a:srgbClr val="7F7F7F"/>
      </a:accent5>
      <a:accent6>
        <a:srgbClr val="3F3F3F"/>
      </a:accent6>
      <a:hlink>
        <a:srgbClr val="7F7F7F"/>
      </a:hlink>
      <a:folHlink>
        <a:srgbClr val="F1B300"/>
      </a:folHlink>
    </a:clrScheme>
    <a:fontScheme name="U of I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UofI_Template_Poster_11x17_Overlay_Event</Template>
  <TotalTime>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UofI_Template_Poster_11x17_Overlay_Event.indd</vt:lpstr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UofI_Template_Poster_11x17_Overlay_Event.indd</dc:title>
  <cp:lastModifiedBy>UCM Loaner</cp:lastModifiedBy>
  <cp:revision>4</cp:revision>
  <dcterms:created xsi:type="dcterms:W3CDTF">2017-12-21T19:03:00Z</dcterms:created>
  <dcterms:modified xsi:type="dcterms:W3CDTF">2017-12-21T23:44:00Z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2017-12-14T00:00:00Z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2017-12-14T00:00:00Z</vt:filetime>
  </property>
</Properties>
</file>