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4161" w:rsidRDefault="00213158">
      <w:bookmarkStart w:id="0" w:name="_GoBack"/>
      <w:bookmarkEnd w:id="0"/>
    </w:p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p w:rsidR="00DB4161" w:rsidRDefault="00213158"/>
    <w:sectPr w:rsidR="00DB4161" w:rsidSect="00DB4161">
      <w:headerReference w:type="first" r:id="rId6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3158" w:rsidRDefault="00213158">
      <w:r>
        <w:separator/>
      </w:r>
    </w:p>
  </w:endnote>
  <w:endnote w:type="continuationSeparator" w:id="0">
    <w:p w:rsidR="00213158" w:rsidRDefault="00213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3158" w:rsidRDefault="00213158">
      <w:r>
        <w:separator/>
      </w:r>
    </w:p>
  </w:footnote>
  <w:footnote w:type="continuationSeparator" w:id="0">
    <w:p w:rsidR="00213158" w:rsidRDefault="002131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4161" w:rsidRPr="009F6E3E" w:rsidRDefault="00C05536" w:rsidP="00DB416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-952500</wp:posOffset>
          </wp:positionH>
          <wp:positionV relativeFrom="paragraph">
            <wp:posOffset>-457200</wp:posOffset>
          </wp:positionV>
          <wp:extent cx="7809230" cy="10115550"/>
          <wp:effectExtent l="0" t="0" r="0" b="0"/>
          <wp:wrapNone/>
          <wp:docPr id="25" name="Picture 25" descr="S:\CALS\Advancement\Publishing\Archives\3_Vol_DepMISC\Extension Stationery\Letterhead 2018\exported jpgs\EasternDist_ltd_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S:\CALS\Advancement\Publishing\Archives\3_Vol_DepMISC\Extension Stationery\Letterhead 2018\exported jpgs\EasternDist_ltd_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9230" cy="10115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536"/>
    <w:rsid w:val="00213158"/>
    <w:rsid w:val="00C05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5D466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5D4660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EastDist_ltd_k</Template>
  <TotalTime>1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L;kjfkl; jdf;ajk</vt:lpstr>
    </vt:vector>
  </TitlesOfParts>
  <Company>ui</Company>
  <LinksUpToDate>false</LinksUpToDate>
  <CharactersWithSpaces>90</CharactersWithSpaces>
  <SharedDoc>false</SharedDoc>
  <HLinks>
    <vt:vector size="6" baseType="variant">
      <vt:variant>
        <vt:i4>1048689</vt:i4>
      </vt:variant>
      <vt:variant>
        <vt:i4>-1</vt:i4>
      </vt:variant>
      <vt:variant>
        <vt:i4>2072</vt:i4>
      </vt:variant>
      <vt:variant>
        <vt:i4>1</vt:i4>
      </vt:variant>
      <vt:variant>
        <vt:lpwstr>DirectorBLACKletterhead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L;kjfkl; jdf;ajk</dc:title>
  <dc:subject/>
  <dc:creator>Amy Calabretta</dc:creator>
  <cp:keywords/>
  <cp:lastModifiedBy>Calabretta, Amy (arysdam@uidaho.edu)</cp:lastModifiedBy>
  <cp:revision>1</cp:revision>
  <cp:lastPrinted>2009-02-26T20:47:00Z</cp:lastPrinted>
  <dcterms:created xsi:type="dcterms:W3CDTF">2018-01-18T20:36:00Z</dcterms:created>
  <dcterms:modified xsi:type="dcterms:W3CDTF">2018-01-18T20:37:00Z</dcterms:modified>
</cp:coreProperties>
</file>