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0F8" w:rsidRDefault="002D60F8">
      <w:bookmarkStart w:id="0" w:name="_GoBack"/>
      <w:bookmarkEnd w:id="0"/>
    </w:p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p w:rsidR="002D60F8" w:rsidRDefault="002D60F8"/>
    <w:sectPr w:rsidR="002D60F8" w:rsidSect="002D60F8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F71" w:rsidRDefault="00BB2F71">
      <w:r>
        <w:separator/>
      </w:r>
    </w:p>
  </w:endnote>
  <w:endnote w:type="continuationSeparator" w:id="0">
    <w:p w:rsidR="00BB2F71" w:rsidRDefault="00BB2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F71" w:rsidRDefault="00BB2F71">
      <w:r>
        <w:separator/>
      </w:r>
    </w:p>
  </w:footnote>
  <w:footnote w:type="continuationSeparator" w:id="0">
    <w:p w:rsidR="00BB2F71" w:rsidRDefault="00BB2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0F8" w:rsidRPr="009F6E3E" w:rsidRDefault="000E1082" w:rsidP="002D60F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-962025</wp:posOffset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win Falls_ltd_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082"/>
    <w:rsid w:val="000E1082"/>
    <w:rsid w:val="002D60F8"/>
    <w:rsid w:val="00BB2F71"/>
    <w:rsid w:val="00D0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Twin Falls County_ltd_K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2031646</vt:i4>
      </vt:variant>
      <vt:variant>
        <vt:i4>-1</vt:i4>
      </vt:variant>
      <vt:variant>
        <vt:i4>2107</vt:i4>
      </vt:variant>
      <vt:variant>
        <vt:i4>1</vt:i4>
      </vt:variant>
      <vt:variant>
        <vt:lpwstr>TwinFallsBLACKletterhead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2018-01-18T20:06:00Z</dcterms:created>
  <dcterms:modified xsi:type="dcterms:W3CDTF">2018-01-18T20:07:00Z</dcterms:modified>
</cp:coreProperties>
</file>