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4B4B" w14:textId="77777777" w:rsidR="008419D2" w:rsidRDefault="001079A8"/>
    <w:p w14:paraId="5E136A04" w14:textId="77777777" w:rsidR="008419D2" w:rsidRDefault="001079A8"/>
    <w:p w14:paraId="29D6F944" w14:textId="77777777" w:rsidR="008419D2" w:rsidRDefault="001079A8"/>
    <w:p w14:paraId="37256911" w14:textId="77777777" w:rsidR="008419D2" w:rsidRDefault="001079A8"/>
    <w:p w14:paraId="313C6FF8" w14:textId="77777777" w:rsidR="008419D2" w:rsidRDefault="001079A8"/>
    <w:p w14:paraId="76A038CF" w14:textId="77777777" w:rsidR="008419D2" w:rsidRDefault="001079A8"/>
    <w:p w14:paraId="7BB0547B" w14:textId="77777777" w:rsidR="008419D2" w:rsidRDefault="001079A8"/>
    <w:p w14:paraId="36A5F97B" w14:textId="77777777" w:rsidR="008419D2" w:rsidRDefault="001079A8"/>
    <w:p w14:paraId="1860B4D5" w14:textId="77777777" w:rsidR="008419D2" w:rsidRDefault="001079A8"/>
    <w:p w14:paraId="51061E5A" w14:textId="77777777" w:rsidR="008419D2" w:rsidRDefault="001079A8"/>
    <w:p w14:paraId="72C74DC4" w14:textId="77777777" w:rsidR="008419D2" w:rsidRDefault="001079A8"/>
    <w:p w14:paraId="62FF47B2" w14:textId="77777777" w:rsidR="008419D2" w:rsidRDefault="001079A8"/>
    <w:p w14:paraId="766E5C4A" w14:textId="77777777" w:rsidR="008419D2" w:rsidRDefault="001079A8"/>
    <w:p w14:paraId="02D780EB" w14:textId="77777777" w:rsidR="008419D2" w:rsidRDefault="001079A8"/>
    <w:p w14:paraId="20795891" w14:textId="77777777" w:rsidR="008419D2" w:rsidRDefault="001079A8"/>
    <w:p w14:paraId="6A47780F" w14:textId="77777777" w:rsidR="008419D2" w:rsidRDefault="001079A8"/>
    <w:p w14:paraId="52D5CFEF" w14:textId="77777777" w:rsidR="008419D2" w:rsidRDefault="001079A8"/>
    <w:p w14:paraId="6F96E0A8" w14:textId="77777777" w:rsidR="008419D2" w:rsidRDefault="001079A8"/>
    <w:p w14:paraId="0A358F43" w14:textId="77777777" w:rsidR="008419D2" w:rsidRDefault="001079A8"/>
    <w:p w14:paraId="43C5A520" w14:textId="77777777" w:rsidR="008419D2" w:rsidRDefault="001079A8"/>
    <w:p w14:paraId="105CA7C7" w14:textId="77777777" w:rsidR="008419D2" w:rsidRDefault="001079A8"/>
    <w:p w14:paraId="4D9D2707" w14:textId="77777777" w:rsidR="008419D2" w:rsidRDefault="001079A8"/>
    <w:p w14:paraId="20EF180E" w14:textId="77777777" w:rsidR="008419D2" w:rsidRDefault="001079A8"/>
    <w:p w14:paraId="0F7A82C4" w14:textId="77777777" w:rsidR="008419D2" w:rsidRDefault="001079A8"/>
    <w:p w14:paraId="69F75D16" w14:textId="77777777" w:rsidR="008419D2" w:rsidRDefault="001079A8"/>
    <w:p w14:paraId="51BB048F" w14:textId="77777777" w:rsidR="008419D2" w:rsidRDefault="001079A8"/>
    <w:p w14:paraId="0EAACD8D" w14:textId="77777777" w:rsidR="008419D2" w:rsidRDefault="001079A8"/>
    <w:p w14:paraId="499C4767" w14:textId="77777777" w:rsidR="008419D2" w:rsidRDefault="001079A8"/>
    <w:p w14:paraId="0B6C2891" w14:textId="77777777" w:rsidR="008419D2" w:rsidRDefault="001079A8"/>
    <w:p w14:paraId="4F5CF69A" w14:textId="77777777" w:rsidR="008419D2" w:rsidRDefault="001079A8"/>
    <w:p w14:paraId="3C6D4710" w14:textId="77777777" w:rsidR="008419D2" w:rsidRDefault="001079A8"/>
    <w:p w14:paraId="474C17D7" w14:textId="77777777" w:rsidR="008419D2" w:rsidRDefault="001079A8"/>
    <w:p w14:paraId="4D3B6394" w14:textId="77777777" w:rsidR="008419D2" w:rsidRDefault="001079A8"/>
    <w:p w14:paraId="7A6801C0" w14:textId="77777777" w:rsidR="008419D2" w:rsidRDefault="001079A8"/>
    <w:p w14:paraId="03180C8E" w14:textId="77777777" w:rsidR="008419D2" w:rsidRDefault="001079A8"/>
    <w:p w14:paraId="4CA642FB" w14:textId="77777777" w:rsidR="008419D2" w:rsidRDefault="001079A8"/>
    <w:p w14:paraId="21647526" w14:textId="77777777" w:rsidR="008419D2" w:rsidRDefault="001079A8"/>
    <w:p w14:paraId="25EEF4BE" w14:textId="77777777" w:rsidR="008419D2" w:rsidRDefault="001079A8"/>
    <w:p w14:paraId="5B2FF0DE" w14:textId="77777777" w:rsidR="008419D2" w:rsidRDefault="001079A8"/>
    <w:p w14:paraId="5938584D" w14:textId="77777777" w:rsidR="008419D2" w:rsidRDefault="001079A8"/>
    <w:p w14:paraId="61A07223" w14:textId="77777777" w:rsidR="008419D2" w:rsidRDefault="001079A8"/>
    <w:p w14:paraId="6347A5B2" w14:textId="77777777" w:rsidR="008419D2" w:rsidRDefault="001079A8"/>
    <w:p w14:paraId="4EAC769A" w14:textId="77777777" w:rsidR="008419D2" w:rsidRDefault="001079A8"/>
    <w:p w14:paraId="494EE316" w14:textId="77777777" w:rsidR="008419D2" w:rsidRDefault="001079A8"/>
    <w:p w14:paraId="726AA778" w14:textId="77777777" w:rsidR="008419D2" w:rsidRDefault="001079A8"/>
    <w:p w14:paraId="00A796B1" w14:textId="77777777" w:rsidR="008419D2" w:rsidRDefault="001079A8"/>
    <w:p w14:paraId="384CAD96" w14:textId="77777777" w:rsidR="008419D2" w:rsidRDefault="001079A8"/>
    <w:p w14:paraId="70AC308D" w14:textId="77777777" w:rsidR="008419D2" w:rsidRDefault="001079A8"/>
    <w:p w14:paraId="18CF8D75" w14:textId="77777777" w:rsidR="008419D2" w:rsidRDefault="001079A8"/>
    <w:p w14:paraId="6D727B45" w14:textId="77777777" w:rsidR="008419D2" w:rsidRDefault="001079A8"/>
    <w:p w14:paraId="5BF007FE" w14:textId="77777777" w:rsidR="008419D2" w:rsidRDefault="001079A8"/>
    <w:p w14:paraId="226F73EA" w14:textId="77777777" w:rsidR="008419D2" w:rsidRDefault="001079A8"/>
    <w:p w14:paraId="28BEAD47" w14:textId="77777777" w:rsidR="008419D2" w:rsidRDefault="001079A8"/>
    <w:p w14:paraId="360A4B65" w14:textId="77777777" w:rsidR="008419D2" w:rsidRDefault="001079A8"/>
    <w:p w14:paraId="43FB29EC" w14:textId="77777777" w:rsidR="008419D2" w:rsidRDefault="001079A8"/>
    <w:p w14:paraId="15842079" w14:textId="77777777" w:rsidR="008419D2" w:rsidRDefault="001079A8"/>
    <w:p w14:paraId="08DE7E5A" w14:textId="77777777" w:rsidR="008419D2" w:rsidRDefault="001079A8"/>
    <w:p w14:paraId="5AA2059B" w14:textId="77777777" w:rsidR="008419D2" w:rsidRDefault="001079A8"/>
    <w:p w14:paraId="14BDED05" w14:textId="77777777" w:rsidR="008419D2" w:rsidRDefault="001079A8"/>
    <w:p w14:paraId="553A86E5" w14:textId="77777777" w:rsidR="008419D2" w:rsidRDefault="001079A8"/>
    <w:p w14:paraId="4155F43B" w14:textId="77777777" w:rsidR="008419D2" w:rsidRDefault="001079A8"/>
    <w:p w14:paraId="19874AA3" w14:textId="77777777" w:rsidR="008419D2" w:rsidRDefault="001079A8"/>
    <w:p w14:paraId="76470276" w14:textId="77777777" w:rsidR="008419D2" w:rsidRDefault="001079A8"/>
    <w:p w14:paraId="1D36725D" w14:textId="77777777" w:rsidR="008419D2" w:rsidRDefault="001079A8"/>
    <w:p w14:paraId="4CCE1940" w14:textId="77777777" w:rsidR="008419D2" w:rsidRDefault="001079A8"/>
    <w:p w14:paraId="19AB8052" w14:textId="77777777" w:rsidR="008419D2" w:rsidRDefault="001079A8"/>
    <w:p w14:paraId="63669BFC" w14:textId="77777777" w:rsidR="008419D2" w:rsidRDefault="001079A8"/>
    <w:p w14:paraId="727AF659" w14:textId="77777777" w:rsidR="008419D2" w:rsidRDefault="001079A8"/>
    <w:p w14:paraId="7249B26F" w14:textId="77777777" w:rsidR="008419D2" w:rsidRDefault="001079A8"/>
    <w:p w14:paraId="104F4124" w14:textId="77777777" w:rsidR="008419D2" w:rsidRDefault="001079A8"/>
    <w:p w14:paraId="4B82BC72" w14:textId="77777777" w:rsidR="008419D2" w:rsidRDefault="001079A8"/>
    <w:p w14:paraId="71844E5B" w14:textId="77777777" w:rsidR="008419D2" w:rsidRDefault="001079A8"/>
    <w:p w14:paraId="7BBEFD4E" w14:textId="77777777" w:rsidR="008419D2" w:rsidRDefault="001079A8"/>
    <w:p w14:paraId="69088A1A" w14:textId="77777777" w:rsidR="008419D2" w:rsidRDefault="001079A8"/>
    <w:p w14:paraId="07A6EF86" w14:textId="77777777" w:rsidR="008419D2" w:rsidRDefault="001079A8"/>
    <w:p w14:paraId="2A3FA69F" w14:textId="77777777" w:rsidR="008419D2" w:rsidRDefault="001079A8"/>
    <w:p w14:paraId="66E7EB6A" w14:textId="77777777" w:rsidR="008419D2" w:rsidRDefault="001079A8"/>
    <w:p w14:paraId="6A3F308D" w14:textId="77777777" w:rsidR="008419D2" w:rsidRDefault="001079A8"/>
    <w:p w14:paraId="15367268" w14:textId="77777777" w:rsidR="008419D2" w:rsidRDefault="001079A8"/>
    <w:p w14:paraId="64CFC9CF" w14:textId="77777777" w:rsidR="008419D2" w:rsidRDefault="001079A8"/>
    <w:p w14:paraId="127DF5B9" w14:textId="77777777" w:rsidR="008419D2" w:rsidRDefault="001079A8"/>
    <w:p w14:paraId="054886CA" w14:textId="77777777" w:rsidR="008419D2" w:rsidRDefault="001079A8"/>
    <w:p w14:paraId="4A6798EC" w14:textId="77777777" w:rsidR="008419D2" w:rsidRDefault="001079A8"/>
    <w:p w14:paraId="03626FA7" w14:textId="77777777" w:rsidR="008419D2" w:rsidRDefault="001079A8"/>
    <w:p w14:paraId="72620BF1" w14:textId="77777777" w:rsidR="008419D2" w:rsidRDefault="001079A8"/>
    <w:p w14:paraId="3671182F" w14:textId="77777777" w:rsidR="008419D2" w:rsidRDefault="001079A8"/>
    <w:p w14:paraId="2BB991D3" w14:textId="77777777" w:rsidR="008419D2" w:rsidRDefault="001079A8"/>
    <w:p w14:paraId="091C21D3" w14:textId="77777777" w:rsidR="008419D2" w:rsidRDefault="001079A8"/>
    <w:p w14:paraId="174A4AC9" w14:textId="77777777" w:rsidR="008419D2" w:rsidRDefault="001079A8"/>
    <w:p w14:paraId="1823BE2A" w14:textId="77777777" w:rsidR="008419D2" w:rsidRDefault="001079A8"/>
    <w:p w14:paraId="2E430D20" w14:textId="77777777" w:rsidR="004A497E" w:rsidRDefault="004A497E"/>
    <w:sectPr w:rsidR="004A497E" w:rsidSect="004A497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F957E4" w14:textId="77777777" w:rsidR="001079A8" w:rsidRDefault="001079A8">
      <w:r>
        <w:separator/>
      </w:r>
    </w:p>
  </w:endnote>
  <w:endnote w:type="continuationSeparator" w:id="0">
    <w:p w14:paraId="0BED6AA7" w14:textId="77777777" w:rsidR="001079A8" w:rsidRDefault="00107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0E862" w14:textId="77777777" w:rsidR="00784DB5" w:rsidRDefault="00784D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E7FFA" w14:textId="77777777" w:rsidR="00784DB5" w:rsidRDefault="00784D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859D9" w14:textId="77777777" w:rsidR="00784DB5" w:rsidRDefault="00784D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F06CFB" w14:textId="77777777" w:rsidR="001079A8" w:rsidRDefault="001079A8">
      <w:r>
        <w:separator/>
      </w:r>
    </w:p>
  </w:footnote>
  <w:footnote w:type="continuationSeparator" w:id="0">
    <w:p w14:paraId="2A81E86D" w14:textId="77777777" w:rsidR="001079A8" w:rsidRDefault="00107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25D7B" w14:textId="77777777" w:rsidR="00784DB5" w:rsidRDefault="00784D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A4D4A" w14:textId="77777777" w:rsidR="00784DB5" w:rsidRDefault="00784D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4B9B8" w14:textId="03C13A9C" w:rsidR="008419D2" w:rsidRPr="009F6E3E" w:rsidRDefault="00C779A0" w:rsidP="004A497E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26F21C1C" wp14:editId="2CD87FF6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818120" cy="10122408"/>
          <wp:effectExtent l="0" t="0" r="0" b="0"/>
          <wp:wrapNone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4H_county_ltd_K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120" cy="10122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DB5"/>
    <w:rsid w:val="00035056"/>
    <w:rsid w:val="00094771"/>
    <w:rsid w:val="001079A8"/>
    <w:rsid w:val="001707E3"/>
    <w:rsid w:val="00170F80"/>
    <w:rsid w:val="001E3918"/>
    <w:rsid w:val="00204493"/>
    <w:rsid w:val="0022097D"/>
    <w:rsid w:val="00265E2C"/>
    <w:rsid w:val="002E4584"/>
    <w:rsid w:val="003432A9"/>
    <w:rsid w:val="00362127"/>
    <w:rsid w:val="00370F4E"/>
    <w:rsid w:val="0038670E"/>
    <w:rsid w:val="00424216"/>
    <w:rsid w:val="004A497E"/>
    <w:rsid w:val="004D2022"/>
    <w:rsid w:val="00520ADF"/>
    <w:rsid w:val="00546FB2"/>
    <w:rsid w:val="0059147D"/>
    <w:rsid w:val="005B4019"/>
    <w:rsid w:val="00680DD3"/>
    <w:rsid w:val="006F1F4D"/>
    <w:rsid w:val="00701179"/>
    <w:rsid w:val="00763DF8"/>
    <w:rsid w:val="00784DB5"/>
    <w:rsid w:val="00821389"/>
    <w:rsid w:val="008553EE"/>
    <w:rsid w:val="008A5A62"/>
    <w:rsid w:val="008F07B0"/>
    <w:rsid w:val="008F0864"/>
    <w:rsid w:val="00954A7D"/>
    <w:rsid w:val="009903DF"/>
    <w:rsid w:val="00A755DA"/>
    <w:rsid w:val="00A837E0"/>
    <w:rsid w:val="00A9517C"/>
    <w:rsid w:val="00B15E72"/>
    <w:rsid w:val="00B6032C"/>
    <w:rsid w:val="00B650BF"/>
    <w:rsid w:val="00B670AF"/>
    <w:rsid w:val="00B86886"/>
    <w:rsid w:val="00C16F84"/>
    <w:rsid w:val="00C2773D"/>
    <w:rsid w:val="00C56AA5"/>
    <w:rsid w:val="00C779A0"/>
    <w:rsid w:val="00CC0686"/>
    <w:rsid w:val="00CD67CE"/>
    <w:rsid w:val="00CD77A4"/>
    <w:rsid w:val="00D64741"/>
    <w:rsid w:val="00D7533D"/>
    <w:rsid w:val="00DC16FB"/>
    <w:rsid w:val="00DF6FF4"/>
    <w:rsid w:val="00E00213"/>
    <w:rsid w:val="00E24C3E"/>
    <w:rsid w:val="00E51385"/>
    <w:rsid w:val="00E61749"/>
    <w:rsid w:val="00E708B8"/>
    <w:rsid w:val="00E77636"/>
    <w:rsid w:val="00E95461"/>
    <w:rsid w:val="00F01A6A"/>
    <w:rsid w:val="00F34B88"/>
    <w:rsid w:val="00F37CB6"/>
    <w:rsid w:val="00F97BC3"/>
    <w:rsid w:val="00FE5A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F9F3F1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Caribou County_4H_ltd_k</Template>
  <TotalTime>0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7602299</vt:i4>
      </vt:variant>
      <vt:variant>
        <vt:i4>-1</vt:i4>
      </vt:variant>
      <vt:variant>
        <vt:i4>2076</vt:i4>
      </vt:variant>
      <vt:variant>
        <vt:i4>1</vt:i4>
      </vt:variant>
      <vt:variant>
        <vt:lpwstr>AdaCOLORLetterhead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2</cp:revision>
  <cp:lastPrinted>2009-02-26T20:47:00Z</cp:lastPrinted>
  <dcterms:created xsi:type="dcterms:W3CDTF">2018-02-16T23:26:00Z</dcterms:created>
  <dcterms:modified xsi:type="dcterms:W3CDTF">2018-02-16T23:26:00Z</dcterms:modified>
</cp:coreProperties>
</file>