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7336A0">
      <w:bookmarkStart w:id="0" w:name="_GoBack"/>
      <w:bookmarkEnd w:id="0"/>
    </w:p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8419D2" w:rsidRDefault="007336A0"/>
    <w:p w:rsidR="004A497E" w:rsidRDefault="004A497E"/>
    <w:sectPr w:rsidR="004A497E" w:rsidSect="004A497E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6A0" w:rsidRDefault="007336A0">
      <w:r>
        <w:separator/>
      </w:r>
    </w:p>
  </w:endnote>
  <w:endnote w:type="continuationSeparator" w:id="0">
    <w:p w:rsidR="007336A0" w:rsidRDefault="00733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6A0" w:rsidRDefault="007336A0">
      <w:r>
        <w:separator/>
      </w:r>
    </w:p>
  </w:footnote>
  <w:footnote w:type="continuationSeparator" w:id="0">
    <w:p w:rsidR="007336A0" w:rsidRDefault="00733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437982" w:rsidP="004A4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daho Falls_ltd_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38"/>
    <w:rsid w:val="002B15B6"/>
    <w:rsid w:val="00437982"/>
    <w:rsid w:val="004A497E"/>
    <w:rsid w:val="0067699F"/>
    <w:rsid w:val="006C6C63"/>
    <w:rsid w:val="007336A0"/>
    <w:rsid w:val="00B15E72"/>
    <w:rsid w:val="00BD01EE"/>
    <w:rsid w:val="00C10538"/>
    <w:rsid w:val="00CC0052"/>
    <w:rsid w:val="00D57258"/>
    <w:rsid w:val="00F01A6A"/>
    <w:rsid w:val="00F778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Idaho Falls_ltd_k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83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2018-01-23T16:56:00Z</dcterms:created>
  <dcterms:modified xsi:type="dcterms:W3CDTF">2018-01-23T16:56:00Z</dcterms:modified>
</cp:coreProperties>
</file>